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32132" w14:textId="0871DB8B" w:rsidR="006101F5" w:rsidRDefault="00FA1FF9" w:rsidP="006101F5">
      <w:r w:rsidRPr="004C2EB1">
        <w:rPr>
          <w:noProof/>
          <w:sz w:val="36"/>
          <w:szCs w:val="36"/>
        </w:rPr>
        <w:drawing>
          <wp:anchor distT="0" distB="0" distL="114300" distR="114300" simplePos="0" relativeHeight="251657728" behindDoc="1" locked="0" layoutInCell="1" allowOverlap="1" wp14:anchorId="41D1963D" wp14:editId="506F0817">
            <wp:simplePos x="0" y="0"/>
            <wp:positionH relativeFrom="column">
              <wp:posOffset>3613150</wp:posOffset>
            </wp:positionH>
            <wp:positionV relativeFrom="paragraph">
              <wp:posOffset>-73025</wp:posOffset>
            </wp:positionV>
            <wp:extent cx="2243455" cy="2377440"/>
            <wp:effectExtent l="0" t="0" r="0" b="0"/>
            <wp:wrapTight wrapText="bothSides">
              <wp:wrapPolygon edited="0">
                <wp:start x="0" y="0"/>
                <wp:lineTo x="0" y="21462"/>
                <wp:lineTo x="21459" y="21462"/>
                <wp:lineTo x="21459" y="0"/>
                <wp:lineTo x="0" y="0"/>
              </wp:wrapPolygon>
            </wp:wrapTight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2377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01F5" w:rsidRPr="004C2EB1">
        <w:rPr>
          <w:sz w:val="36"/>
          <w:szCs w:val="36"/>
        </w:rPr>
        <w:t>Årsmöte Onsala Innebandy</w:t>
      </w:r>
      <w:r w:rsidR="006101F5" w:rsidRPr="006101F5">
        <w:t xml:space="preserve"> </w:t>
      </w:r>
      <w:r w:rsidR="006101F5" w:rsidRPr="006101F5">
        <w:br/>
      </w:r>
      <w:r w:rsidR="006101F5" w:rsidRPr="004C2EB1">
        <w:rPr>
          <w:sz w:val="36"/>
          <w:szCs w:val="36"/>
        </w:rPr>
        <w:t xml:space="preserve">Samlingssalen Galaxen </w:t>
      </w:r>
      <w:r w:rsidR="006101F5" w:rsidRPr="004C2EB1">
        <w:rPr>
          <w:sz w:val="36"/>
          <w:szCs w:val="36"/>
        </w:rPr>
        <w:br/>
      </w:r>
      <w:r w:rsidRPr="004C2EB1">
        <w:rPr>
          <w:sz w:val="36"/>
          <w:szCs w:val="36"/>
        </w:rPr>
        <w:t>19 juni</w:t>
      </w:r>
      <w:r w:rsidR="006101F5" w:rsidRPr="004C2EB1">
        <w:rPr>
          <w:sz w:val="36"/>
          <w:szCs w:val="36"/>
        </w:rPr>
        <w:t xml:space="preserve"> 2022 kl. 18:30</w:t>
      </w:r>
    </w:p>
    <w:p w14:paraId="653D421F" w14:textId="06D430BE" w:rsidR="006101F5" w:rsidRPr="006101F5" w:rsidRDefault="004C2EB1" w:rsidP="006101F5">
      <w:r w:rsidRPr="004C2EB1">
        <w:rPr>
          <w:sz w:val="36"/>
          <w:szCs w:val="36"/>
        </w:rPr>
        <w:t>Dagordning</w:t>
      </w:r>
      <w:r>
        <w:rPr>
          <w:sz w:val="36"/>
          <w:szCs w:val="36"/>
        </w:rPr>
        <w:br/>
      </w:r>
      <w:r w:rsidR="006101F5" w:rsidRPr="006101F5">
        <w:br/>
      </w:r>
      <w:r w:rsidR="006101F5" w:rsidRPr="006101F5">
        <w:br/>
        <w:t>1.</w:t>
      </w:r>
      <w:r w:rsidR="006101F5" w:rsidRPr="006101F5">
        <w:tab/>
        <w:t>Årsmötets öppnande</w:t>
      </w:r>
      <w:r w:rsidR="006101F5" w:rsidRPr="006101F5">
        <w:tab/>
      </w:r>
      <w:r w:rsidR="006101F5" w:rsidRPr="006101F5">
        <w:tab/>
      </w:r>
    </w:p>
    <w:p w14:paraId="7A1E799F" w14:textId="77777777" w:rsidR="006101F5" w:rsidRPr="006101F5" w:rsidRDefault="006101F5" w:rsidP="006101F5">
      <w:r w:rsidRPr="006101F5">
        <w:t>2.</w:t>
      </w:r>
      <w:r w:rsidRPr="006101F5">
        <w:tab/>
        <w:t>Godkännande av dagordningen</w:t>
      </w:r>
    </w:p>
    <w:p w14:paraId="7E2CCB35" w14:textId="77777777" w:rsidR="006101F5" w:rsidRPr="006101F5" w:rsidRDefault="006101F5" w:rsidP="006101F5">
      <w:r w:rsidRPr="006101F5">
        <w:t>3.</w:t>
      </w:r>
      <w:r w:rsidRPr="006101F5">
        <w:tab/>
        <w:t>Godkännande av röstlängd för mötet</w:t>
      </w:r>
    </w:p>
    <w:p w14:paraId="177CB99A" w14:textId="77777777" w:rsidR="006101F5" w:rsidRPr="006101F5" w:rsidRDefault="006101F5" w:rsidP="006101F5">
      <w:r w:rsidRPr="006101F5">
        <w:t>4.</w:t>
      </w:r>
      <w:r w:rsidRPr="006101F5">
        <w:tab/>
        <w:t>Frågan om årsmötets behöriga utlysande</w:t>
      </w:r>
    </w:p>
    <w:p w14:paraId="26E8FA7A" w14:textId="77777777" w:rsidR="006101F5" w:rsidRPr="006101F5" w:rsidRDefault="006101F5" w:rsidP="006101F5">
      <w:r w:rsidRPr="006101F5">
        <w:t>5.</w:t>
      </w:r>
      <w:r w:rsidRPr="006101F5">
        <w:tab/>
        <w:t>Val av ordförande för mötet</w:t>
      </w:r>
    </w:p>
    <w:p w14:paraId="52DDD045" w14:textId="77777777" w:rsidR="006101F5" w:rsidRPr="006101F5" w:rsidRDefault="006101F5" w:rsidP="006101F5">
      <w:r w:rsidRPr="006101F5">
        <w:t>6.</w:t>
      </w:r>
      <w:r w:rsidRPr="006101F5">
        <w:tab/>
        <w:t>Val av sekreterare för mötet</w:t>
      </w:r>
    </w:p>
    <w:p w14:paraId="228BB884" w14:textId="77777777" w:rsidR="006101F5" w:rsidRPr="006101F5" w:rsidRDefault="006101F5" w:rsidP="006101F5">
      <w:r w:rsidRPr="006101F5">
        <w:t>7.</w:t>
      </w:r>
      <w:r w:rsidRPr="006101F5">
        <w:tab/>
        <w:t>Val av två (2) justerare som jämte ordförande justerar årsmötesprotokollet</w:t>
      </w:r>
    </w:p>
    <w:p w14:paraId="65326470" w14:textId="77777777" w:rsidR="006101F5" w:rsidRPr="006101F5" w:rsidRDefault="006101F5" w:rsidP="006101F5">
      <w:r w:rsidRPr="006101F5">
        <w:t>8.</w:t>
      </w:r>
      <w:r w:rsidRPr="006101F5">
        <w:tab/>
        <w:t>Val av två (2) rösträknare</w:t>
      </w:r>
    </w:p>
    <w:p w14:paraId="5943F746" w14:textId="604C6C68" w:rsidR="006101F5" w:rsidRPr="006101F5" w:rsidRDefault="006101F5" w:rsidP="006101F5">
      <w:r w:rsidRPr="006101F5">
        <w:t>9.</w:t>
      </w:r>
      <w:r w:rsidRPr="006101F5">
        <w:tab/>
        <w:t>Godkännande av styrelsens och lagens verksamhetsberättelse för 202</w:t>
      </w:r>
      <w:r w:rsidR="00FA1FF9">
        <w:t>2</w:t>
      </w:r>
      <w:r w:rsidRPr="006101F5">
        <w:t>/202</w:t>
      </w:r>
      <w:r w:rsidR="00FA1FF9">
        <w:t>3</w:t>
      </w:r>
    </w:p>
    <w:p w14:paraId="1F72296D" w14:textId="65E10457" w:rsidR="006101F5" w:rsidRDefault="006101F5" w:rsidP="006101F5">
      <w:r w:rsidRPr="006101F5">
        <w:t>10.</w:t>
      </w:r>
      <w:r w:rsidRPr="006101F5">
        <w:tab/>
        <w:t>Godkännande av resultat- och balansräkning för 202</w:t>
      </w:r>
      <w:r w:rsidR="00FA1FF9">
        <w:t>2</w:t>
      </w:r>
      <w:r w:rsidRPr="006101F5">
        <w:t>/202</w:t>
      </w:r>
      <w:r w:rsidR="00FA1FF9">
        <w:t>3</w:t>
      </w:r>
      <w:r w:rsidRPr="006101F5">
        <w:t>             </w:t>
      </w:r>
    </w:p>
    <w:p w14:paraId="79ABEAC6" w14:textId="5AC4F3EC" w:rsidR="006101F5" w:rsidRPr="006101F5" w:rsidRDefault="006101F5" w:rsidP="006101F5">
      <w:r w:rsidRPr="006101F5">
        <w:t>11.</w:t>
      </w:r>
      <w:r w:rsidRPr="006101F5">
        <w:tab/>
        <w:t>Godkännande av revisionsrapport för 202</w:t>
      </w:r>
      <w:r w:rsidR="00FA1FF9">
        <w:t>2</w:t>
      </w:r>
      <w:r w:rsidRPr="006101F5">
        <w:t>/202</w:t>
      </w:r>
      <w:r w:rsidR="00FA1FF9">
        <w:t>3</w:t>
      </w:r>
    </w:p>
    <w:p w14:paraId="535AA644" w14:textId="4091C061" w:rsidR="006101F5" w:rsidRPr="006101F5" w:rsidRDefault="006101F5" w:rsidP="006101F5">
      <w:r w:rsidRPr="006101F5">
        <w:t>12.</w:t>
      </w:r>
      <w:r w:rsidRPr="006101F5">
        <w:tab/>
        <w:t>Styrelsens ansvarsfrihet för 202</w:t>
      </w:r>
      <w:r w:rsidR="00FA1FF9">
        <w:t>2</w:t>
      </w:r>
      <w:r w:rsidRPr="006101F5">
        <w:t>/202</w:t>
      </w:r>
      <w:r w:rsidR="00FA1FF9">
        <w:t>3</w:t>
      </w:r>
    </w:p>
    <w:p w14:paraId="57A94DC0" w14:textId="181CD8C8" w:rsidR="006101F5" w:rsidRPr="006101F5" w:rsidRDefault="006101F5" w:rsidP="006101F5">
      <w:r w:rsidRPr="006101F5">
        <w:t>13.</w:t>
      </w:r>
      <w:r w:rsidRPr="006101F5">
        <w:tab/>
        <w:t>Fastställande av medlemsavgifter för 202</w:t>
      </w:r>
      <w:r w:rsidR="00FA1FF9">
        <w:t>3</w:t>
      </w:r>
      <w:r w:rsidRPr="006101F5">
        <w:t>/202</w:t>
      </w:r>
      <w:r w:rsidR="00FA1FF9">
        <w:t>4</w:t>
      </w:r>
    </w:p>
    <w:p w14:paraId="1518B0CB" w14:textId="7E5DA72F" w:rsidR="006101F5" w:rsidRPr="006101F5" w:rsidRDefault="006101F5" w:rsidP="006101F5">
      <w:r w:rsidRPr="006101F5">
        <w:t>14.</w:t>
      </w:r>
      <w:r w:rsidRPr="006101F5">
        <w:tab/>
        <w:t>Fastställande av verksamhetsplan verksamhetsåret 202</w:t>
      </w:r>
      <w:r w:rsidR="004C2EB1">
        <w:t>3</w:t>
      </w:r>
      <w:r w:rsidRPr="006101F5">
        <w:t>/202</w:t>
      </w:r>
      <w:r w:rsidR="004C2EB1">
        <w:t>4</w:t>
      </w:r>
    </w:p>
    <w:p w14:paraId="6F4320C1" w14:textId="0D97A5C6" w:rsidR="006101F5" w:rsidRPr="006101F5" w:rsidRDefault="006101F5" w:rsidP="006101F5">
      <w:r w:rsidRPr="006101F5">
        <w:t>15.</w:t>
      </w:r>
      <w:r w:rsidRPr="006101F5">
        <w:tab/>
        <w:t>Fastställande av budget för den kommande verksamhetsåret 202</w:t>
      </w:r>
      <w:r w:rsidR="00FA1FF9">
        <w:t>3</w:t>
      </w:r>
      <w:r w:rsidRPr="006101F5">
        <w:t>/202</w:t>
      </w:r>
      <w:r w:rsidR="00FA1FF9">
        <w:t>4</w:t>
      </w:r>
    </w:p>
    <w:p w14:paraId="7D4C711D" w14:textId="3915ACCC" w:rsidR="006101F5" w:rsidRPr="006101F5" w:rsidRDefault="006101F5" w:rsidP="004C2EB1">
      <w:pPr>
        <w:ind w:left="1304" w:hanging="1304"/>
      </w:pPr>
      <w:r w:rsidRPr="006101F5">
        <w:t>16.</w:t>
      </w:r>
      <w:r w:rsidRPr="006101F5">
        <w:tab/>
        <w:t>Behandling av stadgeändringar, styrelsens förslag</w:t>
      </w:r>
      <w:r w:rsidR="004C2EB1">
        <w:t>, tidigare årsmötes beslut</w:t>
      </w:r>
      <w:r w:rsidRPr="006101F5">
        <w:t xml:space="preserve"> och i rätt tid inkomna motioner </w:t>
      </w:r>
    </w:p>
    <w:p w14:paraId="789C600A" w14:textId="77777777" w:rsidR="006101F5" w:rsidRPr="006101F5" w:rsidRDefault="006101F5" w:rsidP="006101F5">
      <w:r w:rsidRPr="006101F5">
        <w:t>17.</w:t>
      </w:r>
      <w:r w:rsidRPr="006101F5">
        <w:tab/>
        <w:t>Val av ledamöter och revisor:</w:t>
      </w:r>
    </w:p>
    <w:p w14:paraId="221D5F3D" w14:textId="77777777" w:rsidR="006101F5" w:rsidRPr="006101F5" w:rsidRDefault="006101F5" w:rsidP="006101F5">
      <w:r w:rsidRPr="006101F5">
        <w:tab/>
        <w:t>- Styrelse, - Valberedning, - Revisor</w:t>
      </w:r>
    </w:p>
    <w:p w14:paraId="5BDB6786" w14:textId="77777777" w:rsidR="006101F5" w:rsidRPr="006101F5" w:rsidRDefault="006101F5" w:rsidP="006101F5">
      <w:r w:rsidRPr="006101F5">
        <w:t>18.</w:t>
      </w:r>
      <w:r w:rsidRPr="006101F5">
        <w:tab/>
        <w:t>Utdelning av årets priser och avtackningar</w:t>
      </w:r>
    </w:p>
    <w:p w14:paraId="4CE5330C" w14:textId="278BCBE2" w:rsidR="006101F5" w:rsidRPr="006101F5" w:rsidRDefault="00FA1FF9" w:rsidP="006101F5">
      <w:r>
        <w:t>19</w:t>
      </w:r>
      <w:r w:rsidR="006101F5" w:rsidRPr="006101F5">
        <w:t>.</w:t>
      </w:r>
      <w:r w:rsidR="006101F5" w:rsidRPr="006101F5">
        <w:tab/>
        <w:t>Övriga frågor</w:t>
      </w:r>
    </w:p>
    <w:p w14:paraId="0FE43BAA" w14:textId="5A5301FE" w:rsidR="006101F5" w:rsidRDefault="00FA1FF9" w:rsidP="006101F5">
      <w:r>
        <w:t>20</w:t>
      </w:r>
      <w:r w:rsidR="006101F5" w:rsidRPr="006101F5">
        <w:t>.</w:t>
      </w:r>
      <w:r w:rsidR="006101F5" w:rsidRPr="006101F5">
        <w:tab/>
        <w:t>Mötets avslutande            </w:t>
      </w:r>
    </w:p>
    <w:sectPr w:rsidR="00610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FF9"/>
    <w:rsid w:val="004C2EB1"/>
    <w:rsid w:val="006101F5"/>
    <w:rsid w:val="007500F4"/>
    <w:rsid w:val="00FA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36CBC"/>
  <w15:chartTrackingRefBased/>
  <w15:docId w15:val="{7452A3ED-26A3-4652-A853-1E808E9D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onsala%20innebandy\&#229;rsm&#246;te%202223\Dagordning%20&#229;rsm&#246;te%20212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Dagordning årsmöte 2122</Template>
  <TotalTime>10</TotalTime>
  <Pages>1</Pages>
  <Words>175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Familjen</dc:creator>
  <cp:keywords/>
  <dc:description/>
  <cp:lastModifiedBy>Lisette  Wallström</cp:lastModifiedBy>
  <cp:revision>2</cp:revision>
  <dcterms:created xsi:type="dcterms:W3CDTF">2023-05-06T22:01:00Z</dcterms:created>
  <dcterms:modified xsi:type="dcterms:W3CDTF">2023-05-14T16:17:00Z</dcterms:modified>
</cp:coreProperties>
</file>