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34EF0" w14:textId="77777777" w:rsidR="00B443B9" w:rsidRDefault="00B443B9" w:rsidP="00903D52"/>
    <w:p w14:paraId="6FF85E69" w14:textId="77777777" w:rsidR="00C558A3" w:rsidRDefault="00C558A3" w:rsidP="00903D52">
      <w:pPr>
        <w:rPr>
          <w:rFonts w:asciiTheme="minorHAnsi" w:hAnsiTheme="minorHAnsi"/>
        </w:rPr>
      </w:pPr>
    </w:p>
    <w:p w14:paraId="5728952B" w14:textId="6ED5FEC2" w:rsidR="00945CD9" w:rsidRPr="00C558A3" w:rsidRDefault="00C558A3" w:rsidP="00D14CFF">
      <w:pPr>
        <w:rPr>
          <w:rFonts w:asciiTheme="minorHAnsi" w:hAnsiTheme="minorHAnsi"/>
          <w:b/>
          <w:sz w:val="44"/>
          <w:szCs w:val="44"/>
        </w:rPr>
      </w:pPr>
      <w:r w:rsidRPr="00C558A3">
        <w:rPr>
          <w:rFonts w:asciiTheme="minorHAnsi" w:hAnsiTheme="minorHAnsi"/>
          <w:b/>
          <w:sz w:val="44"/>
          <w:szCs w:val="44"/>
        </w:rPr>
        <w:t xml:space="preserve">Onsala Innebandys </w:t>
      </w:r>
      <w:r w:rsidR="00D14CFF">
        <w:rPr>
          <w:rFonts w:asciiTheme="minorHAnsi" w:hAnsiTheme="minorHAnsi"/>
          <w:b/>
          <w:sz w:val="44"/>
          <w:szCs w:val="44"/>
        </w:rPr>
        <w:t>Ledarutvecklingsstrategi</w:t>
      </w:r>
    </w:p>
    <w:p w14:paraId="60908079" w14:textId="77777777" w:rsidR="00945CD9" w:rsidRDefault="00945CD9" w:rsidP="00945CD9">
      <w:pPr>
        <w:rPr>
          <w:rFonts w:asciiTheme="minorHAnsi" w:hAnsiTheme="minorHAnsi"/>
        </w:rPr>
      </w:pPr>
    </w:p>
    <w:p w14:paraId="49A9E24A" w14:textId="3E85121D" w:rsidR="00D512C6" w:rsidRDefault="00D14CFF" w:rsidP="00A11E79">
      <w:pPr>
        <w:rPr>
          <w:rFonts w:asciiTheme="minorHAnsi" w:hAnsiTheme="minorHAnsi"/>
        </w:rPr>
      </w:pPr>
      <w:r>
        <w:rPr>
          <w:rFonts w:asciiTheme="minorHAnsi" w:hAnsiTheme="minorHAnsi"/>
        </w:rPr>
        <w:t>Onsala Innebandys Ledarutvecklingsstrategi beskriver hur vi… samt …</w:t>
      </w:r>
    </w:p>
    <w:p w14:paraId="195185F6" w14:textId="77777777" w:rsidR="00DF6740" w:rsidRDefault="00DF6740" w:rsidP="00A11E79">
      <w:pPr>
        <w:rPr>
          <w:rFonts w:asciiTheme="minorHAnsi" w:hAnsiTheme="minorHAnsi"/>
        </w:rPr>
      </w:pPr>
    </w:p>
    <w:p w14:paraId="678CFF96" w14:textId="624F1B85" w:rsidR="00DF6740" w:rsidRPr="00DF6740" w:rsidRDefault="00DF6740" w:rsidP="00A11E79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Långsiktiga m</w:t>
      </w:r>
      <w:bookmarkStart w:id="0" w:name="_GoBack"/>
      <w:bookmarkEnd w:id="0"/>
      <w:r w:rsidRPr="00DF6740">
        <w:rPr>
          <w:rFonts w:asciiTheme="minorHAnsi" w:hAnsiTheme="minorHAnsi"/>
          <w:b/>
        </w:rPr>
        <w:t>ål med Onsala Innebandys ledarutvecklingsstrategi</w:t>
      </w:r>
    </w:p>
    <w:p w14:paraId="273619CD" w14:textId="07A49589" w:rsidR="00DF6740" w:rsidRPr="00DF6740" w:rsidRDefault="00DF6740" w:rsidP="00DF6740">
      <w:pPr>
        <w:pStyle w:val="Liststycke"/>
        <w:numPr>
          <w:ilvl w:val="0"/>
          <w:numId w:val="26"/>
        </w:numPr>
        <w:rPr>
          <w:rFonts w:asciiTheme="minorHAnsi" w:hAnsiTheme="minorHAnsi"/>
        </w:rPr>
      </w:pPr>
      <w:r w:rsidRPr="00DF6740">
        <w:rPr>
          <w:rFonts w:asciiTheme="minorHAnsi" w:hAnsiTheme="minorHAnsi"/>
        </w:rPr>
        <w:t>Från 15/16 års ålder, en extern ledare. Något nytt!</w:t>
      </w:r>
    </w:p>
    <w:p w14:paraId="4EBEC551" w14:textId="39475A87" w:rsidR="00DF6740" w:rsidRPr="00DF6740" w:rsidRDefault="00DF6740" w:rsidP="00DF6740">
      <w:pPr>
        <w:pStyle w:val="Liststycke"/>
        <w:numPr>
          <w:ilvl w:val="0"/>
          <w:numId w:val="26"/>
        </w:numPr>
        <w:rPr>
          <w:rFonts w:asciiTheme="minorHAnsi" w:hAnsiTheme="minorHAnsi"/>
        </w:rPr>
      </w:pPr>
      <w:r w:rsidRPr="00DF6740">
        <w:rPr>
          <w:rFonts w:asciiTheme="minorHAnsi" w:hAnsiTheme="minorHAnsi"/>
        </w:rPr>
        <w:t>Naturlig återväxt av ledare – utbilda! Rekrytering av junior/seniorspelare</w:t>
      </w:r>
    </w:p>
    <w:p w14:paraId="605B6B01" w14:textId="2824A5FF" w:rsidR="00DF6740" w:rsidRPr="00DF6740" w:rsidRDefault="00DF6740" w:rsidP="00DF6740">
      <w:pPr>
        <w:pStyle w:val="Liststycke"/>
        <w:numPr>
          <w:ilvl w:val="0"/>
          <w:numId w:val="26"/>
        </w:numPr>
        <w:rPr>
          <w:rFonts w:asciiTheme="minorHAnsi" w:hAnsiTheme="minorHAnsi"/>
        </w:rPr>
      </w:pPr>
      <w:r w:rsidRPr="00DF6740">
        <w:rPr>
          <w:rFonts w:asciiTheme="minorHAnsi" w:hAnsiTheme="minorHAnsi"/>
        </w:rPr>
        <w:t>Kunskapsbaserat ledarskap, inte bara erfarenhetsbaserat</w:t>
      </w:r>
    </w:p>
    <w:p w14:paraId="0168AF95" w14:textId="3B2A4A75" w:rsidR="00DF6740" w:rsidRPr="00DF6740" w:rsidRDefault="00DF6740" w:rsidP="00DF6740">
      <w:pPr>
        <w:pStyle w:val="Liststycke"/>
        <w:numPr>
          <w:ilvl w:val="0"/>
          <w:numId w:val="26"/>
        </w:numPr>
        <w:rPr>
          <w:rFonts w:asciiTheme="minorHAnsi" w:hAnsiTheme="minorHAnsi"/>
        </w:rPr>
      </w:pPr>
      <w:r w:rsidRPr="00DF6740">
        <w:rPr>
          <w:rFonts w:asciiTheme="minorHAnsi" w:hAnsiTheme="minorHAnsi"/>
        </w:rPr>
        <w:t>Fler personer som vill bli ledare än vi kan ta emot</w:t>
      </w:r>
    </w:p>
    <w:p w14:paraId="2100EA54" w14:textId="022B170F" w:rsidR="00DF6740" w:rsidRPr="00DF6740" w:rsidRDefault="00DF6740" w:rsidP="00DF6740">
      <w:pPr>
        <w:pStyle w:val="Liststycke"/>
        <w:numPr>
          <w:ilvl w:val="0"/>
          <w:numId w:val="26"/>
        </w:numPr>
        <w:rPr>
          <w:rFonts w:asciiTheme="minorHAnsi" w:hAnsiTheme="minorHAnsi"/>
        </w:rPr>
      </w:pPr>
      <w:r w:rsidRPr="00DF6740">
        <w:rPr>
          <w:rFonts w:asciiTheme="minorHAnsi" w:hAnsiTheme="minorHAnsi"/>
        </w:rPr>
        <w:t>Ledare ska känna trygghet i föreningens värdegrund – skapa engagemang!</w:t>
      </w:r>
    </w:p>
    <w:p w14:paraId="709F5146" w14:textId="77777777" w:rsidR="00A11E79" w:rsidRDefault="00A11E79" w:rsidP="00A11E79">
      <w:pPr>
        <w:rPr>
          <w:rFonts w:asciiTheme="minorHAnsi" w:hAnsiTheme="minorHAnsi"/>
        </w:rPr>
      </w:pPr>
    </w:p>
    <w:p w14:paraId="0A0CD2F4" w14:textId="77777777" w:rsidR="006D12F2" w:rsidRDefault="006D12F2" w:rsidP="006D12F2">
      <w:pPr>
        <w:rPr>
          <w:rFonts w:asciiTheme="minorHAnsi" w:hAnsiTheme="minorHAnsi"/>
          <w:b/>
          <w:bCs/>
        </w:rPr>
      </w:pPr>
      <w:r w:rsidRPr="006D12F2">
        <w:rPr>
          <w:rFonts w:asciiTheme="minorHAnsi" w:hAnsiTheme="minorHAnsi"/>
          <w:b/>
          <w:bCs/>
        </w:rPr>
        <w:t>Strategier för ledarutveckling</w:t>
      </w:r>
    </w:p>
    <w:p w14:paraId="1214A9F2" w14:textId="77777777" w:rsidR="00D14CFF" w:rsidRPr="006D12F2" w:rsidRDefault="00D14CFF" w:rsidP="006D12F2">
      <w:pPr>
        <w:rPr>
          <w:rFonts w:asciiTheme="minorHAnsi" w:hAnsiTheme="minorHAnsi"/>
        </w:rPr>
      </w:pPr>
    </w:p>
    <w:p w14:paraId="290583EE" w14:textId="77777777" w:rsidR="00E035F5" w:rsidRPr="006D12F2" w:rsidRDefault="00D14CFF" w:rsidP="006D12F2">
      <w:pPr>
        <w:pStyle w:val="Liststycke"/>
        <w:numPr>
          <w:ilvl w:val="0"/>
          <w:numId w:val="13"/>
        </w:numPr>
        <w:rPr>
          <w:rFonts w:asciiTheme="minorHAnsi" w:hAnsiTheme="minorHAnsi"/>
        </w:rPr>
      </w:pPr>
      <w:r w:rsidRPr="006D12F2">
        <w:rPr>
          <w:rFonts w:asciiTheme="minorHAnsi" w:hAnsiTheme="minorHAnsi"/>
          <w:b/>
          <w:bCs/>
        </w:rPr>
        <w:t>Rutinerade ledare</w:t>
      </w:r>
    </w:p>
    <w:p w14:paraId="53A2F828" w14:textId="77777777" w:rsidR="00E035F5" w:rsidRPr="006D12F2" w:rsidRDefault="00D14CFF" w:rsidP="00D14CFF">
      <w:pPr>
        <w:pStyle w:val="Liststycke"/>
        <w:numPr>
          <w:ilvl w:val="1"/>
          <w:numId w:val="21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Inspiration, t.ex. åka till SM-finalen. Utbyte.</w:t>
      </w:r>
    </w:p>
    <w:p w14:paraId="2E17074D" w14:textId="77777777" w:rsidR="00E035F5" w:rsidRPr="006D12F2" w:rsidRDefault="00D14CFF" w:rsidP="00D14CFF">
      <w:pPr>
        <w:pStyle w:val="Liststycke"/>
        <w:numPr>
          <w:ilvl w:val="1"/>
          <w:numId w:val="21"/>
        </w:numPr>
        <w:rPr>
          <w:rFonts w:asciiTheme="minorHAnsi" w:hAnsiTheme="minorHAnsi"/>
        </w:rPr>
      </w:pPr>
      <w:proofErr w:type="spellStart"/>
      <w:r w:rsidRPr="006D12F2">
        <w:rPr>
          <w:rFonts w:asciiTheme="minorHAnsi" w:hAnsiTheme="minorHAnsi"/>
        </w:rPr>
        <w:t>Poddar</w:t>
      </w:r>
      <w:proofErr w:type="spellEnd"/>
      <w:r w:rsidRPr="006D12F2">
        <w:rPr>
          <w:rFonts w:asciiTheme="minorHAnsi" w:hAnsiTheme="minorHAnsi"/>
        </w:rPr>
        <w:t>, intervjuer, tips från coachen</w:t>
      </w:r>
    </w:p>
    <w:p w14:paraId="447FD69C" w14:textId="77777777" w:rsidR="00E035F5" w:rsidRPr="006D12F2" w:rsidRDefault="00D14CFF" w:rsidP="006D12F2">
      <w:pPr>
        <w:pStyle w:val="Liststycke"/>
        <w:numPr>
          <w:ilvl w:val="0"/>
          <w:numId w:val="13"/>
        </w:numPr>
        <w:rPr>
          <w:rFonts w:asciiTheme="minorHAnsi" w:hAnsiTheme="minorHAnsi"/>
        </w:rPr>
      </w:pPr>
      <w:r w:rsidRPr="006D12F2">
        <w:rPr>
          <w:rFonts w:asciiTheme="minorHAnsi" w:hAnsiTheme="minorHAnsi"/>
          <w:b/>
          <w:bCs/>
        </w:rPr>
        <w:t>Nya ledare – föräldrar</w:t>
      </w:r>
    </w:p>
    <w:p w14:paraId="7758FD01" w14:textId="77777777" w:rsidR="00E035F5" w:rsidRPr="006D12F2" w:rsidRDefault="00D14CFF" w:rsidP="00D14CFF">
      <w:pPr>
        <w:pStyle w:val="Liststycke"/>
        <w:numPr>
          <w:ilvl w:val="1"/>
          <w:numId w:val="23"/>
        </w:numPr>
        <w:rPr>
          <w:rFonts w:asciiTheme="minorHAnsi" w:hAnsiTheme="minorHAnsi"/>
        </w:rPr>
      </w:pPr>
      <w:r w:rsidRPr="006D12F2">
        <w:rPr>
          <w:rFonts w:asciiTheme="minorHAnsi" w:hAnsiTheme="minorHAnsi"/>
          <w:i/>
          <w:iCs/>
        </w:rPr>
        <w:t>Ledarakademi</w:t>
      </w:r>
      <w:r w:rsidRPr="006D12F2">
        <w:rPr>
          <w:rFonts w:asciiTheme="minorHAnsi" w:hAnsiTheme="minorHAnsi"/>
        </w:rPr>
        <w:t xml:space="preserve"> i 3 moduler under första/andra året som ledare</w:t>
      </w:r>
    </w:p>
    <w:p w14:paraId="2BEF0381" w14:textId="77777777" w:rsidR="00E035F5" w:rsidRPr="006D12F2" w:rsidRDefault="00D14CFF" w:rsidP="006D12F2">
      <w:pPr>
        <w:pStyle w:val="Liststycke"/>
        <w:numPr>
          <w:ilvl w:val="0"/>
          <w:numId w:val="13"/>
        </w:numPr>
        <w:rPr>
          <w:rFonts w:asciiTheme="minorHAnsi" w:hAnsiTheme="minorHAnsi"/>
        </w:rPr>
      </w:pPr>
      <w:r w:rsidRPr="006D12F2">
        <w:rPr>
          <w:rFonts w:asciiTheme="minorHAnsi" w:hAnsiTheme="minorHAnsi"/>
          <w:b/>
          <w:bCs/>
        </w:rPr>
        <w:t>Nya ledare – juniorer/seniorer</w:t>
      </w:r>
    </w:p>
    <w:p w14:paraId="0B663453" w14:textId="77777777" w:rsidR="00E035F5" w:rsidRPr="006D12F2" w:rsidRDefault="00D14CFF" w:rsidP="00D14CFF">
      <w:pPr>
        <w:pStyle w:val="Liststycke"/>
        <w:numPr>
          <w:ilvl w:val="1"/>
          <w:numId w:val="24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Identifiera ledartalanger</w:t>
      </w:r>
    </w:p>
    <w:p w14:paraId="6AF1FA10" w14:textId="77777777" w:rsidR="00E035F5" w:rsidRPr="006D12F2" w:rsidRDefault="00D14CFF" w:rsidP="00D14CFF">
      <w:pPr>
        <w:pStyle w:val="Liststycke"/>
        <w:numPr>
          <w:ilvl w:val="1"/>
          <w:numId w:val="24"/>
        </w:numPr>
        <w:rPr>
          <w:rFonts w:asciiTheme="minorHAnsi" w:hAnsiTheme="minorHAnsi"/>
        </w:rPr>
      </w:pPr>
      <w:r w:rsidRPr="006D12F2">
        <w:rPr>
          <w:rFonts w:asciiTheme="minorHAnsi" w:hAnsiTheme="minorHAnsi"/>
          <w:i/>
          <w:iCs/>
        </w:rPr>
        <w:t>Ledarakademi</w:t>
      </w:r>
      <w:r w:rsidRPr="006D12F2">
        <w:rPr>
          <w:rFonts w:asciiTheme="minorHAnsi" w:hAnsiTheme="minorHAnsi"/>
        </w:rPr>
        <w:t xml:space="preserve"> i 3 moduler under första/andra året som ledare</w:t>
      </w:r>
    </w:p>
    <w:p w14:paraId="60133491" w14:textId="77777777" w:rsidR="00E035F5" w:rsidRPr="006D12F2" w:rsidRDefault="00D14CFF" w:rsidP="00D14CFF">
      <w:pPr>
        <w:pStyle w:val="Liststycke"/>
        <w:numPr>
          <w:ilvl w:val="1"/>
          <w:numId w:val="24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 xml:space="preserve">Vara ledare på OnsalaSpelen </w:t>
      </w:r>
    </w:p>
    <w:p w14:paraId="5BD48926" w14:textId="77777777" w:rsidR="00E035F5" w:rsidRPr="006D12F2" w:rsidRDefault="00D14CFF" w:rsidP="00D14CFF">
      <w:pPr>
        <w:pStyle w:val="Liststycke"/>
        <w:numPr>
          <w:ilvl w:val="1"/>
          <w:numId w:val="24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 xml:space="preserve">Föreningslära för en åldersgrupp per år, skapa en förståelse för föreningsliv, skapa en klubbkänsla och en föreningskultur. </w:t>
      </w:r>
    </w:p>
    <w:p w14:paraId="499A00D3" w14:textId="77777777" w:rsidR="00E035F5" w:rsidRPr="006D12F2" w:rsidRDefault="006D12F2" w:rsidP="006D12F2">
      <w:pPr>
        <w:pStyle w:val="Liststycke"/>
        <w:numPr>
          <w:ilvl w:val="0"/>
          <w:numId w:val="13"/>
        </w:numPr>
        <w:rPr>
          <w:rFonts w:asciiTheme="minorHAnsi" w:hAnsiTheme="minorHAnsi"/>
          <w:b/>
        </w:rPr>
      </w:pPr>
      <w:r w:rsidRPr="006D12F2">
        <w:rPr>
          <w:rFonts w:asciiTheme="minorHAnsi" w:hAnsiTheme="minorHAnsi"/>
        </w:rPr>
        <w:t xml:space="preserve"> </w:t>
      </w:r>
      <w:r w:rsidR="00D14CFF" w:rsidRPr="006D12F2">
        <w:rPr>
          <w:rFonts w:asciiTheme="minorHAnsi" w:hAnsiTheme="minorHAnsi"/>
          <w:b/>
        </w:rPr>
        <w:t xml:space="preserve">Övrig ledarutveckling - alla </w:t>
      </w:r>
    </w:p>
    <w:p w14:paraId="341E8B00" w14:textId="77777777" w:rsidR="00E035F5" w:rsidRPr="006D12F2" w:rsidRDefault="00D14CFF" w:rsidP="00D14CFF">
      <w:pPr>
        <w:pStyle w:val="Liststycke"/>
        <w:numPr>
          <w:ilvl w:val="1"/>
          <w:numId w:val="25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Ledarträffar 2 ggr/säsong</w:t>
      </w:r>
    </w:p>
    <w:p w14:paraId="12C74B81" w14:textId="77777777" w:rsidR="00E035F5" w:rsidRPr="006D12F2" w:rsidRDefault="00D14CFF" w:rsidP="00D14CFF">
      <w:pPr>
        <w:pStyle w:val="Liststycke"/>
        <w:numPr>
          <w:ilvl w:val="1"/>
          <w:numId w:val="25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Nivåträffar, Grön, blå, röd, och seniornivå</w:t>
      </w:r>
    </w:p>
    <w:p w14:paraId="02A858CD" w14:textId="77777777" w:rsidR="00E035F5" w:rsidRPr="006D12F2" w:rsidRDefault="00D14CFF" w:rsidP="00D14CFF">
      <w:pPr>
        <w:pStyle w:val="Liststycke"/>
        <w:numPr>
          <w:ilvl w:val="1"/>
          <w:numId w:val="25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Akut skadehantering, kost och sömn</w:t>
      </w:r>
    </w:p>
    <w:p w14:paraId="0F636826" w14:textId="77777777" w:rsidR="00E035F5" w:rsidRPr="006D12F2" w:rsidRDefault="00D14CFF" w:rsidP="00D14CFF">
      <w:pPr>
        <w:pStyle w:val="Liststycke"/>
        <w:numPr>
          <w:ilvl w:val="1"/>
          <w:numId w:val="25"/>
        </w:numPr>
        <w:rPr>
          <w:rFonts w:asciiTheme="minorHAnsi" w:hAnsiTheme="minorHAnsi"/>
        </w:rPr>
      </w:pPr>
      <w:proofErr w:type="spellStart"/>
      <w:r w:rsidRPr="006D12F2">
        <w:rPr>
          <w:rFonts w:asciiTheme="minorHAnsi" w:hAnsiTheme="minorHAnsi"/>
        </w:rPr>
        <w:t>Myclub</w:t>
      </w:r>
      <w:proofErr w:type="spellEnd"/>
      <w:r w:rsidRPr="006D12F2">
        <w:rPr>
          <w:rFonts w:asciiTheme="minorHAnsi" w:hAnsiTheme="minorHAnsi"/>
        </w:rPr>
        <w:t xml:space="preserve"> och ibis – workshops</w:t>
      </w:r>
    </w:p>
    <w:p w14:paraId="739F2BB5" w14:textId="77777777" w:rsidR="00E035F5" w:rsidRPr="006D12F2" w:rsidRDefault="00D14CFF" w:rsidP="00D14CFF">
      <w:pPr>
        <w:pStyle w:val="Liststycke"/>
        <w:numPr>
          <w:ilvl w:val="1"/>
          <w:numId w:val="25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”Byta-ledare”</w:t>
      </w:r>
    </w:p>
    <w:p w14:paraId="5C37BE86" w14:textId="42DFD218" w:rsidR="003E314C" w:rsidRPr="00D14CFF" w:rsidRDefault="00D14CFF" w:rsidP="00D14CFF">
      <w:pPr>
        <w:pStyle w:val="Liststycke"/>
        <w:numPr>
          <w:ilvl w:val="1"/>
          <w:numId w:val="25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 xml:space="preserve"> Mentorskap</w:t>
      </w:r>
    </w:p>
    <w:p w14:paraId="5C14AF3C" w14:textId="77777777" w:rsidR="003E314C" w:rsidRPr="00D14CFF" w:rsidRDefault="003E314C" w:rsidP="00D14CFF">
      <w:pPr>
        <w:rPr>
          <w:rFonts w:asciiTheme="minorHAnsi" w:hAnsiTheme="minorHAnsi"/>
        </w:rPr>
      </w:pPr>
    </w:p>
    <w:p w14:paraId="1FCD3133" w14:textId="1DE52801" w:rsidR="006D12F2" w:rsidRPr="006D12F2" w:rsidRDefault="006D12F2" w:rsidP="006D12F2">
      <w:pPr>
        <w:rPr>
          <w:rFonts w:asciiTheme="minorHAnsi" w:hAnsiTheme="minorHAnsi"/>
          <w:b/>
        </w:rPr>
      </w:pPr>
      <w:r w:rsidRPr="006D12F2">
        <w:rPr>
          <w:rFonts w:asciiTheme="minorHAnsi" w:hAnsiTheme="minorHAnsi"/>
          <w:b/>
        </w:rPr>
        <w:t>Övrigt</w:t>
      </w:r>
    </w:p>
    <w:p w14:paraId="5DAD77A3" w14:textId="77777777" w:rsidR="00E035F5" w:rsidRPr="006D12F2" w:rsidRDefault="00D14CFF" w:rsidP="006D12F2">
      <w:pPr>
        <w:numPr>
          <w:ilvl w:val="0"/>
          <w:numId w:val="17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Ledar</w:t>
      </w:r>
      <w:r w:rsidRPr="006D12F2">
        <w:rPr>
          <w:rFonts w:asciiTheme="minorHAnsi" w:hAnsiTheme="minorHAnsi"/>
          <w:i/>
          <w:iCs/>
        </w:rPr>
        <w:t>pärmar</w:t>
      </w:r>
      <w:r w:rsidRPr="006D12F2">
        <w:rPr>
          <w:rFonts w:asciiTheme="minorHAnsi" w:hAnsiTheme="minorHAnsi"/>
        </w:rPr>
        <w:t>, en ”praktisk” och en för varje färgnivå.</w:t>
      </w:r>
    </w:p>
    <w:p w14:paraId="62D3862C" w14:textId="77777777" w:rsidR="00E035F5" w:rsidRPr="006D12F2" w:rsidRDefault="00D14CFF" w:rsidP="006D12F2">
      <w:pPr>
        <w:numPr>
          <w:ilvl w:val="0"/>
          <w:numId w:val="17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PP för föräldramöten</w:t>
      </w:r>
    </w:p>
    <w:p w14:paraId="67CF3DA5" w14:textId="77777777" w:rsidR="00E035F5" w:rsidRPr="006D12F2" w:rsidRDefault="00D14CFF" w:rsidP="006D12F2">
      <w:pPr>
        <w:numPr>
          <w:ilvl w:val="0"/>
          <w:numId w:val="17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Styrelse/delar av styrelse med på föräldramöte vid önskemål</w:t>
      </w:r>
    </w:p>
    <w:p w14:paraId="147CBFDB" w14:textId="77777777" w:rsidR="00E035F5" w:rsidRPr="006D12F2" w:rsidRDefault="00D14CFF" w:rsidP="006D12F2">
      <w:pPr>
        <w:numPr>
          <w:ilvl w:val="0"/>
          <w:numId w:val="17"/>
        </w:numPr>
        <w:rPr>
          <w:rFonts w:asciiTheme="minorHAnsi" w:hAnsiTheme="minorHAnsi"/>
        </w:rPr>
      </w:pPr>
      <w:r w:rsidRPr="006D12F2">
        <w:rPr>
          <w:rFonts w:asciiTheme="minorHAnsi" w:hAnsiTheme="minorHAnsi"/>
        </w:rPr>
        <w:t>Föräldracoach, dokument ”Föräldrainfo”</w:t>
      </w:r>
    </w:p>
    <w:p w14:paraId="6BEA9B5B" w14:textId="43F0A883" w:rsidR="00275844" w:rsidRDefault="00275844" w:rsidP="003A127D">
      <w:pPr>
        <w:rPr>
          <w:rFonts w:asciiTheme="minorHAnsi" w:hAnsiTheme="minorHAnsi"/>
          <w:b/>
        </w:rPr>
      </w:pPr>
    </w:p>
    <w:p w14:paraId="2A196821" w14:textId="77777777" w:rsidR="006D12F2" w:rsidRDefault="006D12F2" w:rsidP="003A127D">
      <w:pPr>
        <w:rPr>
          <w:rFonts w:asciiTheme="minorHAnsi" w:hAnsiTheme="minorHAnsi"/>
        </w:rPr>
      </w:pPr>
    </w:p>
    <w:p w14:paraId="0953DA30" w14:textId="7B8AD797" w:rsidR="006D12F2" w:rsidRPr="00D14CFF" w:rsidRDefault="00D14CFF" w:rsidP="003A127D">
      <w:pPr>
        <w:rPr>
          <w:rFonts w:asciiTheme="minorHAnsi" w:hAnsiTheme="minorHAnsi"/>
          <w:b/>
        </w:rPr>
      </w:pPr>
      <w:r w:rsidRPr="00D14CFF">
        <w:rPr>
          <w:rFonts w:asciiTheme="minorHAnsi" w:hAnsiTheme="minorHAnsi"/>
          <w:b/>
        </w:rPr>
        <w:t>Ledarakademi - Modulutbildning</w:t>
      </w:r>
    </w:p>
    <w:p w14:paraId="48BBC1A4" w14:textId="574B5AE7" w:rsidR="006D12F2" w:rsidRPr="006D12F2" w:rsidRDefault="006D12F2" w:rsidP="006D12F2">
      <w:pPr>
        <w:pStyle w:val="Liststycke"/>
        <w:numPr>
          <w:ilvl w:val="0"/>
          <w:numId w:val="18"/>
        </w:numPr>
        <w:rPr>
          <w:rFonts w:asciiTheme="minorHAnsi" w:hAnsiTheme="minorHAnsi"/>
        </w:rPr>
      </w:pPr>
      <w:r>
        <w:rPr>
          <w:rFonts w:asciiTheme="minorHAnsi" w:hAnsiTheme="minorHAnsi"/>
        </w:rPr>
        <w:t>Fokus</w:t>
      </w:r>
      <w:r w:rsidR="00E932E6" w:rsidRPr="006D12F2">
        <w:rPr>
          <w:rFonts w:asciiTheme="minorHAnsi" w:hAnsiTheme="minorHAnsi"/>
        </w:rPr>
        <w:t xml:space="preserve"> på föreningen, ledarpärm, praktiska saker, hallar osv. Ansvariga David och Johanna. </w:t>
      </w:r>
    </w:p>
    <w:p w14:paraId="3F016E93" w14:textId="58D60756" w:rsidR="006D12F2" w:rsidRPr="006D12F2" w:rsidRDefault="006D12F2" w:rsidP="006D12F2">
      <w:pPr>
        <w:pStyle w:val="Liststycke"/>
        <w:numPr>
          <w:ilvl w:val="0"/>
          <w:numId w:val="18"/>
        </w:num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Fokus</w:t>
      </w:r>
      <w:r w:rsidR="00E932E6" w:rsidRPr="006D12F2">
        <w:rPr>
          <w:rFonts w:asciiTheme="minorHAnsi" w:hAnsiTheme="minorHAnsi"/>
        </w:rPr>
        <w:t xml:space="preserve"> på rosa tråden, värdegrund, hälsocertifiering, barn och ungdomspolicy osv. Ansvariga Johanna och Jonas? </w:t>
      </w:r>
    </w:p>
    <w:p w14:paraId="60D29E8A" w14:textId="44770AB1" w:rsidR="00E932E6" w:rsidRDefault="006D12F2" w:rsidP="006D12F2">
      <w:pPr>
        <w:pStyle w:val="Liststycke"/>
        <w:numPr>
          <w:ilvl w:val="0"/>
          <w:numId w:val="18"/>
        </w:numPr>
        <w:rPr>
          <w:rFonts w:asciiTheme="minorHAnsi" w:hAnsiTheme="minorHAnsi"/>
        </w:rPr>
      </w:pPr>
      <w:r>
        <w:rPr>
          <w:rFonts w:asciiTheme="minorHAnsi" w:hAnsiTheme="minorHAnsi"/>
        </w:rPr>
        <w:t>Fokus</w:t>
      </w:r>
      <w:r w:rsidR="00E932E6" w:rsidRPr="006D12F2">
        <w:rPr>
          <w:rFonts w:asciiTheme="minorHAnsi" w:hAnsiTheme="minorHAnsi"/>
        </w:rPr>
        <w:t xml:space="preserve"> på barns självkänsla, grupputveckling, mjuka värden osv. Ansvarig Jonas. </w:t>
      </w:r>
    </w:p>
    <w:p w14:paraId="25E20776" w14:textId="77777777" w:rsidR="006D12F2" w:rsidRDefault="006D12F2" w:rsidP="006D12F2">
      <w:pPr>
        <w:rPr>
          <w:rFonts w:asciiTheme="minorHAnsi" w:hAnsiTheme="minorHAnsi"/>
        </w:rPr>
      </w:pPr>
    </w:p>
    <w:p w14:paraId="17B5F24F" w14:textId="187DC44D" w:rsidR="006D12F2" w:rsidRPr="006D12F2" w:rsidRDefault="006D12F2" w:rsidP="006D12F2">
      <w:pPr>
        <w:rPr>
          <w:rFonts w:asciiTheme="minorHAnsi" w:hAnsiTheme="minorHAnsi"/>
        </w:rPr>
      </w:pPr>
    </w:p>
    <w:sectPr w:rsidR="006D12F2" w:rsidRPr="006D12F2" w:rsidSect="00255AE7">
      <w:headerReference w:type="even" r:id="rId9"/>
      <w:headerReference w:type="default" r:id="rId10"/>
      <w:headerReference w:type="first" r:id="rId11"/>
      <w:footerReference w:type="first" r:id="rId12"/>
      <w:pgSz w:w="11906" w:h="16838" w:code="9"/>
      <w:pgMar w:top="1560" w:right="1418" w:bottom="1134" w:left="1418" w:header="709" w:footer="7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8FAC7B" w14:textId="77777777" w:rsidR="00D758BD" w:rsidRDefault="00D758BD">
      <w:r>
        <w:separator/>
      </w:r>
    </w:p>
  </w:endnote>
  <w:endnote w:type="continuationSeparator" w:id="0">
    <w:p w14:paraId="2DC405A9" w14:textId="77777777" w:rsidR="00D758BD" w:rsidRDefault="00D758BD">
      <w:r>
        <w:continuationSeparator/>
      </w:r>
    </w:p>
  </w:endnote>
  <w:endnote w:type="continuationNotice" w:id="1">
    <w:p w14:paraId="0315E2AA" w14:textId="77777777" w:rsidR="00D758BD" w:rsidRDefault="00D758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729E562" w14:textId="77777777" w:rsidR="00D758BD" w:rsidRPr="00903D52" w:rsidRDefault="00D758BD" w:rsidP="00747632">
    <w:pPr>
      <w:pStyle w:val="Sidfot"/>
      <w:pBdr>
        <w:bottom w:val="single" w:sz="12" w:space="1" w:color="auto"/>
      </w:pBdr>
      <w:rPr>
        <w:sz w:val="2"/>
      </w:rPr>
    </w:pPr>
  </w:p>
  <w:p w14:paraId="1D51C7EE" w14:textId="77777777" w:rsidR="00D758BD" w:rsidRDefault="00D758BD" w:rsidP="00747632">
    <w:pPr>
      <w:pStyle w:val="Sidfot"/>
    </w:pPr>
    <w:r w:rsidRPr="00261AA8">
      <w:t>Onsala Innebandyklubb</w:t>
    </w:r>
    <w:r w:rsidRPr="00261AA8">
      <w:tab/>
    </w:r>
    <w:r w:rsidRPr="00903D52">
      <w:rPr>
        <w:spacing w:val="40"/>
      </w:rPr>
      <w:t>www.onsalainnebandy.se</w:t>
    </w:r>
    <w:r w:rsidRPr="00261AA8">
      <w:tab/>
    </w:r>
    <w:r w:rsidRPr="00747632">
      <w:t>Tel: 0761</w:t>
    </w:r>
    <w:r>
      <w:t xml:space="preserve"> </w:t>
    </w:r>
    <w:r w:rsidRPr="00747632">
      <w:t>-</w:t>
    </w:r>
    <w:r>
      <w:t xml:space="preserve"> </w:t>
    </w:r>
    <w:r w:rsidRPr="00747632">
      <w:t>61 81 77</w:t>
    </w:r>
  </w:p>
  <w:p w14:paraId="656FBB84" w14:textId="77777777" w:rsidR="00D758BD" w:rsidRPr="00C558A3" w:rsidRDefault="00D758BD" w:rsidP="00C558A3">
    <w:pPr>
      <w:pStyle w:val="Sidfot"/>
    </w:pPr>
    <w:r>
      <w:t>Gathes väg 110</w:t>
    </w:r>
    <w:r w:rsidRPr="00DA64DF">
      <w:t xml:space="preserve"> </w:t>
    </w:r>
    <w:r>
      <w:tab/>
    </w:r>
    <w:r>
      <w:tab/>
    </w:r>
    <w:r w:rsidRPr="00261AA8">
      <w:t>Org. Nr. 802440-2052</w:t>
    </w:r>
    <w:r>
      <w:br/>
      <w:t>439 36 Onsala</w:t>
    </w:r>
    <w:r w:rsidRPr="00747632">
      <w:tab/>
    </w:r>
    <w:r w:rsidRPr="00747632">
      <w:tab/>
    </w:r>
    <w:proofErr w:type="spellStart"/>
    <w:r w:rsidRPr="00747632">
      <w:t>Föreningsnr</w:t>
    </w:r>
    <w:proofErr w:type="spellEnd"/>
    <w:r w:rsidRPr="00747632">
      <w:t xml:space="preserve">. </w:t>
    </w:r>
    <w:proofErr w:type="gramStart"/>
    <w:r w:rsidRPr="00747632">
      <w:t>41230-58</w:t>
    </w:r>
    <w:proofErr w:type="gram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71E13" w14:textId="77777777" w:rsidR="00D758BD" w:rsidRDefault="00D758BD">
      <w:r>
        <w:separator/>
      </w:r>
    </w:p>
  </w:footnote>
  <w:footnote w:type="continuationSeparator" w:id="0">
    <w:p w14:paraId="572154F2" w14:textId="77777777" w:rsidR="00D758BD" w:rsidRDefault="00D758BD">
      <w:r>
        <w:continuationSeparator/>
      </w:r>
    </w:p>
  </w:footnote>
  <w:footnote w:type="continuationNotice" w:id="1">
    <w:p w14:paraId="78446659" w14:textId="77777777" w:rsidR="00D758BD" w:rsidRDefault="00D758BD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45A1E17" w14:textId="77777777" w:rsidR="00D758BD" w:rsidRDefault="00DF6740">
    <w:pPr>
      <w:pStyle w:val="Sidhuvud"/>
    </w:pPr>
    <w:r>
      <w:rPr>
        <w:noProof/>
      </w:rPr>
      <w:pict w14:anchorId="3D14B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443981" o:spid="_x0000_s2066" type="#_x0000_t75" style="position:absolute;margin-left:0;margin-top:0;width:487.2pt;height:511.35pt;z-index:-251657216;mso-position-horizontal:center;mso-position-horizontal-relative:margin;mso-position-vertical:center;mso-position-vertical-relative:margin" o:allowincell="f">
          <v:imagedata r:id="rId1" o:title="Logo - Bakgr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88C72AE" w14:textId="7FD52B16" w:rsidR="00D758BD" w:rsidRPr="00D512C6" w:rsidRDefault="00D758BD" w:rsidP="00D512C6">
    <w:pPr>
      <w:jc w:val="right"/>
      <w:rPr>
        <w:sz w:val="16"/>
        <w:szCs w:val="16"/>
      </w:rPr>
    </w:pPr>
    <w:r>
      <w:rPr>
        <w:rFonts w:ascii="Helvetica" w:hAnsi="Helvetica"/>
        <w:b/>
        <w:noProof/>
        <w:sz w:val="32"/>
      </w:rPr>
      <w:drawing>
        <wp:anchor distT="0" distB="0" distL="114300" distR="114300" simplePos="0" relativeHeight="251663360" behindDoc="0" locked="0" layoutInCell="1" allowOverlap="1" wp14:anchorId="5F466E25" wp14:editId="2BFC6BFE">
          <wp:simplePos x="0" y="0"/>
          <wp:positionH relativeFrom="column">
            <wp:posOffset>-449580</wp:posOffset>
          </wp:positionH>
          <wp:positionV relativeFrom="paragraph">
            <wp:posOffset>-6985</wp:posOffset>
          </wp:positionV>
          <wp:extent cx="758825" cy="805815"/>
          <wp:effectExtent l="0" t="0" r="3175" b="0"/>
          <wp:wrapSquare wrapText="bothSides"/>
          <wp:docPr id="7" name="Bild 6" descr="OIB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IB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740">
      <w:rPr>
        <w:noProof/>
        <w:sz w:val="16"/>
        <w:szCs w:val="16"/>
      </w:rPr>
      <w:pict w14:anchorId="0DC7AD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443982" o:spid="_x0000_s2067" type="#_x0000_t75" style="position:absolute;left:0;text-align:left;margin-left:0;margin-top:0;width:487.2pt;height:511.35pt;z-index:-251656192;mso-position-horizontal:center;mso-position-horizontal-relative:margin;mso-position-vertical:center;mso-position-vertical-relative:margin" o:allowincell="f">
          <v:imagedata r:id="rId2" o:title="Logo - Bakgrund"/>
          <w10:wrap anchorx="margin" anchory="margin"/>
        </v:shape>
      </w:pict>
    </w:r>
  </w:p>
  <w:p w14:paraId="0F1824A0" w14:textId="77777777" w:rsidR="00D758BD" w:rsidRPr="00923836" w:rsidRDefault="00D758BD" w:rsidP="00923836">
    <w:pPr>
      <w:pStyle w:val="Sidhuvud"/>
      <w:tabs>
        <w:tab w:val="clear" w:pos="9072"/>
        <w:tab w:val="right" w:pos="9639"/>
      </w:tabs>
      <w:ind w:left="-709"/>
      <w:rPr>
        <w:rFonts w:ascii="Helvetica" w:hAnsi="Helvetica"/>
        <w:b/>
        <w:sz w:val="32"/>
      </w:rPr>
    </w:pPr>
    <w:r>
      <w:rPr>
        <w:rFonts w:ascii="Helvetica" w:hAnsi="Helvetica"/>
        <w:b/>
        <w:sz w:val="32"/>
      </w:rPr>
      <w:t xml:space="preserve"> 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E685A9B" w14:textId="77777777" w:rsidR="00D758BD" w:rsidRPr="00DA64DF" w:rsidRDefault="00D758BD" w:rsidP="00DA64DF">
    <w:pPr>
      <w:jc w:val="right"/>
      <w:rPr>
        <w:sz w:val="16"/>
        <w:szCs w:val="16"/>
      </w:rPr>
    </w:pPr>
    <w:r>
      <w:rPr>
        <w:rFonts w:ascii="Helvetica" w:hAnsi="Helvetica"/>
        <w:b/>
        <w:noProof/>
        <w:sz w:val="32"/>
      </w:rPr>
      <w:drawing>
        <wp:anchor distT="0" distB="0" distL="114300" distR="114300" simplePos="0" relativeHeight="251661312" behindDoc="0" locked="0" layoutInCell="1" allowOverlap="1" wp14:anchorId="406A9E06" wp14:editId="553D2139">
          <wp:simplePos x="0" y="0"/>
          <wp:positionH relativeFrom="column">
            <wp:posOffset>-452120</wp:posOffset>
          </wp:positionH>
          <wp:positionV relativeFrom="paragraph">
            <wp:posOffset>-8890</wp:posOffset>
          </wp:positionV>
          <wp:extent cx="758825" cy="805815"/>
          <wp:effectExtent l="0" t="0" r="3175" b="0"/>
          <wp:wrapSquare wrapText="bothSides"/>
          <wp:docPr id="6" name="Bild 6" descr="OIB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OIB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740">
      <w:rPr>
        <w:noProof/>
        <w:sz w:val="16"/>
        <w:szCs w:val="16"/>
      </w:rPr>
      <w:pict w14:anchorId="25306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443980" o:spid="_x0000_s2065" type="#_x0000_t75" style="position:absolute;left:0;text-align:left;margin-left:0;margin-top:0;width:487.2pt;height:511.35pt;z-index:-251658240;mso-position-horizontal:center;mso-position-horizontal-relative:margin;mso-position-vertical:center;mso-position-vertical-relative:margin" o:allowincell="f">
          <v:imagedata r:id="rId2" o:title="Logo - Bakgrund"/>
          <w10:wrap anchorx="margin" anchory="margin"/>
        </v:shape>
      </w:pict>
    </w:r>
  </w:p>
  <w:p w14:paraId="6468CB2A" w14:textId="77777777" w:rsidR="00D758BD" w:rsidRPr="00923836" w:rsidRDefault="00D758BD" w:rsidP="00923836">
    <w:pPr>
      <w:pStyle w:val="Sidhuvud"/>
      <w:tabs>
        <w:tab w:val="clear" w:pos="9072"/>
        <w:tab w:val="right" w:pos="9639"/>
      </w:tabs>
      <w:ind w:left="-709"/>
      <w:rPr>
        <w:rFonts w:ascii="Helvetica" w:hAnsi="Helvetica"/>
        <w:b/>
        <w:sz w:val="32"/>
      </w:rPr>
    </w:pPr>
    <w:r>
      <w:rPr>
        <w:rFonts w:ascii="Helvetica" w:hAnsi="Helvetica"/>
        <w:b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18BB"/>
    <w:multiLevelType w:val="hybridMultilevel"/>
    <w:tmpl w:val="EF3465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60D8C7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E6831"/>
    <w:multiLevelType w:val="hybridMultilevel"/>
    <w:tmpl w:val="C2ACEED6"/>
    <w:lvl w:ilvl="0" w:tplc="0CA09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AE1E9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B03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3601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40A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8A1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24A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5EDC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A8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EC6488"/>
    <w:multiLevelType w:val="hybridMultilevel"/>
    <w:tmpl w:val="EEFCD9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375FB"/>
    <w:multiLevelType w:val="hybridMultilevel"/>
    <w:tmpl w:val="BB4033D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14FF3"/>
    <w:multiLevelType w:val="hybridMultilevel"/>
    <w:tmpl w:val="D51ACC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60D8C7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5067B"/>
    <w:multiLevelType w:val="hybridMultilevel"/>
    <w:tmpl w:val="943EAFF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651D9"/>
    <w:multiLevelType w:val="hybridMultilevel"/>
    <w:tmpl w:val="7A88229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60D8C7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65792"/>
    <w:multiLevelType w:val="hybridMultilevel"/>
    <w:tmpl w:val="F078E602"/>
    <w:lvl w:ilvl="0" w:tplc="B99639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3524B1F"/>
    <w:multiLevelType w:val="hybridMultilevel"/>
    <w:tmpl w:val="E0582154"/>
    <w:lvl w:ilvl="0" w:tplc="60D8C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A13E0"/>
    <w:multiLevelType w:val="hybridMultilevel"/>
    <w:tmpl w:val="60286E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D81AF1"/>
    <w:multiLevelType w:val="hybridMultilevel"/>
    <w:tmpl w:val="6E0C3D9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60271"/>
    <w:multiLevelType w:val="hybridMultilevel"/>
    <w:tmpl w:val="B91CDCDA"/>
    <w:lvl w:ilvl="0" w:tplc="1FEAAC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83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E628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D8D7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149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8E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147C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0C1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104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1AF5111"/>
    <w:multiLevelType w:val="hybridMultilevel"/>
    <w:tmpl w:val="9DA8CD08"/>
    <w:lvl w:ilvl="0" w:tplc="3C40B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AC12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FE1E3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000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6EA6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807D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6C09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A68D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B635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4E7C99"/>
    <w:multiLevelType w:val="hybridMultilevel"/>
    <w:tmpl w:val="829E905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60D8C7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DD0F8D"/>
    <w:multiLevelType w:val="hybridMultilevel"/>
    <w:tmpl w:val="870695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B57530"/>
    <w:multiLevelType w:val="hybridMultilevel"/>
    <w:tmpl w:val="F8BE595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DA1C35"/>
    <w:multiLevelType w:val="hybridMultilevel"/>
    <w:tmpl w:val="B988139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60D8C7D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235686"/>
    <w:multiLevelType w:val="hybridMultilevel"/>
    <w:tmpl w:val="2320F3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1F552E"/>
    <w:multiLevelType w:val="hybridMultilevel"/>
    <w:tmpl w:val="0FCEA70E"/>
    <w:lvl w:ilvl="0" w:tplc="60D8C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024113"/>
    <w:multiLevelType w:val="hybridMultilevel"/>
    <w:tmpl w:val="8BAA9E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047FD4"/>
    <w:multiLevelType w:val="hybridMultilevel"/>
    <w:tmpl w:val="6456D49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182767"/>
    <w:multiLevelType w:val="hybridMultilevel"/>
    <w:tmpl w:val="980468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D359C7"/>
    <w:multiLevelType w:val="hybridMultilevel"/>
    <w:tmpl w:val="1332E4DC"/>
    <w:lvl w:ilvl="0" w:tplc="B7F6F790">
      <w:start w:val="439"/>
      <w:numFmt w:val="bullet"/>
      <w:lvlText w:val="-"/>
      <w:lvlJc w:val="left"/>
      <w:pPr>
        <w:ind w:left="4635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895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967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10395" w:hanging="360"/>
      </w:pPr>
      <w:rPr>
        <w:rFonts w:ascii="Wingdings" w:hAnsi="Wingdings" w:hint="default"/>
      </w:rPr>
    </w:lvl>
  </w:abstractNum>
  <w:abstractNum w:abstractNumId="23">
    <w:nsid w:val="6BC10F2B"/>
    <w:multiLevelType w:val="hybridMultilevel"/>
    <w:tmpl w:val="0F14B4A4"/>
    <w:lvl w:ilvl="0" w:tplc="60D8C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0275FA"/>
    <w:multiLevelType w:val="hybridMultilevel"/>
    <w:tmpl w:val="7D64C594"/>
    <w:lvl w:ilvl="0" w:tplc="B99639D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8A3B00"/>
    <w:multiLevelType w:val="hybridMultilevel"/>
    <w:tmpl w:val="4FCA4B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2"/>
  </w:num>
  <w:num w:numId="4">
    <w:abstractNumId w:val="7"/>
  </w:num>
  <w:num w:numId="5">
    <w:abstractNumId w:val="24"/>
  </w:num>
  <w:num w:numId="6">
    <w:abstractNumId w:val="23"/>
  </w:num>
  <w:num w:numId="7">
    <w:abstractNumId w:val="8"/>
  </w:num>
  <w:num w:numId="8">
    <w:abstractNumId w:val="22"/>
  </w:num>
  <w:num w:numId="9">
    <w:abstractNumId w:val="9"/>
  </w:num>
  <w:num w:numId="10">
    <w:abstractNumId w:val="25"/>
  </w:num>
  <w:num w:numId="11">
    <w:abstractNumId w:val="14"/>
  </w:num>
  <w:num w:numId="12">
    <w:abstractNumId w:val="5"/>
  </w:num>
  <w:num w:numId="13">
    <w:abstractNumId w:val="17"/>
  </w:num>
  <w:num w:numId="14">
    <w:abstractNumId w:val="19"/>
  </w:num>
  <w:num w:numId="15">
    <w:abstractNumId w:val="12"/>
  </w:num>
  <w:num w:numId="16">
    <w:abstractNumId w:val="1"/>
  </w:num>
  <w:num w:numId="17">
    <w:abstractNumId w:val="11"/>
  </w:num>
  <w:num w:numId="18">
    <w:abstractNumId w:val="15"/>
  </w:num>
  <w:num w:numId="19">
    <w:abstractNumId w:val="10"/>
  </w:num>
  <w:num w:numId="20">
    <w:abstractNumId w:val="3"/>
  </w:num>
  <w:num w:numId="21">
    <w:abstractNumId w:val="6"/>
  </w:num>
  <w:num w:numId="22">
    <w:abstractNumId w:val="4"/>
  </w:num>
  <w:num w:numId="23">
    <w:abstractNumId w:val="16"/>
  </w:num>
  <w:num w:numId="24">
    <w:abstractNumId w:val="13"/>
  </w:num>
  <w:num w:numId="25">
    <w:abstractNumId w:val="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attachedTemplate r:id="rId1"/>
  <w:defaultTabStop w:val="1304"/>
  <w:hyphenationZone w:val="425"/>
  <w:noPunctuationKerning/>
  <w:characterSpacingControl w:val="doNotCompress"/>
  <w:savePreviewPicture/>
  <w:hdrShapeDefaults>
    <o:shapedefaults v:ext="edit" spidmax="207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A3"/>
    <w:rsid w:val="000223F2"/>
    <w:rsid w:val="0003240D"/>
    <w:rsid w:val="00074267"/>
    <w:rsid w:val="00077ADE"/>
    <w:rsid w:val="00082295"/>
    <w:rsid w:val="000A160C"/>
    <w:rsid w:val="000B2E4C"/>
    <w:rsid w:val="000C142A"/>
    <w:rsid w:val="00104086"/>
    <w:rsid w:val="00120165"/>
    <w:rsid w:val="00125C4F"/>
    <w:rsid w:val="00126E6D"/>
    <w:rsid w:val="00143BFA"/>
    <w:rsid w:val="001458C2"/>
    <w:rsid w:val="00163AF9"/>
    <w:rsid w:val="00183918"/>
    <w:rsid w:val="00184244"/>
    <w:rsid w:val="0018642F"/>
    <w:rsid w:val="00187E00"/>
    <w:rsid w:val="001926A0"/>
    <w:rsid w:val="001A21F2"/>
    <w:rsid w:val="001A38DB"/>
    <w:rsid w:val="001D71E4"/>
    <w:rsid w:val="002033B6"/>
    <w:rsid w:val="0021201F"/>
    <w:rsid w:val="00215A07"/>
    <w:rsid w:val="00243246"/>
    <w:rsid w:val="00251097"/>
    <w:rsid w:val="00255AE7"/>
    <w:rsid w:val="002570FD"/>
    <w:rsid w:val="00261AA8"/>
    <w:rsid w:val="00265F48"/>
    <w:rsid w:val="00275844"/>
    <w:rsid w:val="00284073"/>
    <w:rsid w:val="002870B2"/>
    <w:rsid w:val="00294B19"/>
    <w:rsid w:val="002B5769"/>
    <w:rsid w:val="002B6137"/>
    <w:rsid w:val="002D790E"/>
    <w:rsid w:val="002E3151"/>
    <w:rsid w:val="0031595A"/>
    <w:rsid w:val="00326254"/>
    <w:rsid w:val="003270A7"/>
    <w:rsid w:val="0033643C"/>
    <w:rsid w:val="00341178"/>
    <w:rsid w:val="00342511"/>
    <w:rsid w:val="00356D19"/>
    <w:rsid w:val="0036458B"/>
    <w:rsid w:val="0038444F"/>
    <w:rsid w:val="003A127D"/>
    <w:rsid w:val="003B4066"/>
    <w:rsid w:val="003B49BE"/>
    <w:rsid w:val="003D2194"/>
    <w:rsid w:val="003E314C"/>
    <w:rsid w:val="003F6B22"/>
    <w:rsid w:val="00427467"/>
    <w:rsid w:val="0043482B"/>
    <w:rsid w:val="004453F7"/>
    <w:rsid w:val="00445AB5"/>
    <w:rsid w:val="00451FE4"/>
    <w:rsid w:val="004635A2"/>
    <w:rsid w:val="00470391"/>
    <w:rsid w:val="004832F2"/>
    <w:rsid w:val="004923C8"/>
    <w:rsid w:val="00493ECF"/>
    <w:rsid w:val="004C4D72"/>
    <w:rsid w:val="004D298A"/>
    <w:rsid w:val="00500700"/>
    <w:rsid w:val="0050344B"/>
    <w:rsid w:val="005215EC"/>
    <w:rsid w:val="00531396"/>
    <w:rsid w:val="00544658"/>
    <w:rsid w:val="00553464"/>
    <w:rsid w:val="0058658B"/>
    <w:rsid w:val="00587567"/>
    <w:rsid w:val="00587A34"/>
    <w:rsid w:val="00596A44"/>
    <w:rsid w:val="005C526F"/>
    <w:rsid w:val="005D318D"/>
    <w:rsid w:val="005E4204"/>
    <w:rsid w:val="005E524A"/>
    <w:rsid w:val="006117C3"/>
    <w:rsid w:val="00615939"/>
    <w:rsid w:val="00617A3C"/>
    <w:rsid w:val="00622200"/>
    <w:rsid w:val="006233D6"/>
    <w:rsid w:val="0062740F"/>
    <w:rsid w:val="006357CE"/>
    <w:rsid w:val="00645420"/>
    <w:rsid w:val="006624FF"/>
    <w:rsid w:val="006800AB"/>
    <w:rsid w:val="006914D3"/>
    <w:rsid w:val="006927F4"/>
    <w:rsid w:val="006A5B82"/>
    <w:rsid w:val="006C0D35"/>
    <w:rsid w:val="006C1DB2"/>
    <w:rsid w:val="006C4643"/>
    <w:rsid w:val="006D12F2"/>
    <w:rsid w:val="006D57BB"/>
    <w:rsid w:val="006E0337"/>
    <w:rsid w:val="006E3F2C"/>
    <w:rsid w:val="0072144D"/>
    <w:rsid w:val="00725992"/>
    <w:rsid w:val="00731988"/>
    <w:rsid w:val="00747632"/>
    <w:rsid w:val="0075189A"/>
    <w:rsid w:val="0076576C"/>
    <w:rsid w:val="00767314"/>
    <w:rsid w:val="0077201F"/>
    <w:rsid w:val="00774660"/>
    <w:rsid w:val="00780412"/>
    <w:rsid w:val="00787C97"/>
    <w:rsid w:val="00796C9B"/>
    <w:rsid w:val="007C4792"/>
    <w:rsid w:val="007D612E"/>
    <w:rsid w:val="00814FA0"/>
    <w:rsid w:val="008513FA"/>
    <w:rsid w:val="008755AF"/>
    <w:rsid w:val="008A7CC9"/>
    <w:rsid w:val="008D209B"/>
    <w:rsid w:val="008D5103"/>
    <w:rsid w:val="008E3208"/>
    <w:rsid w:val="008F3C59"/>
    <w:rsid w:val="00903D52"/>
    <w:rsid w:val="00923836"/>
    <w:rsid w:val="00925AB7"/>
    <w:rsid w:val="00930D22"/>
    <w:rsid w:val="00944028"/>
    <w:rsid w:val="00945CD9"/>
    <w:rsid w:val="009873BC"/>
    <w:rsid w:val="009B3CD3"/>
    <w:rsid w:val="009C258D"/>
    <w:rsid w:val="009D0754"/>
    <w:rsid w:val="009D665B"/>
    <w:rsid w:val="009E6EA6"/>
    <w:rsid w:val="009E7050"/>
    <w:rsid w:val="00A11E79"/>
    <w:rsid w:val="00A3781E"/>
    <w:rsid w:val="00A436A0"/>
    <w:rsid w:val="00A708CD"/>
    <w:rsid w:val="00AA1B29"/>
    <w:rsid w:val="00AC28EE"/>
    <w:rsid w:val="00B04BE8"/>
    <w:rsid w:val="00B062E7"/>
    <w:rsid w:val="00B17785"/>
    <w:rsid w:val="00B216AD"/>
    <w:rsid w:val="00B23425"/>
    <w:rsid w:val="00B30A52"/>
    <w:rsid w:val="00B41CB9"/>
    <w:rsid w:val="00B443B9"/>
    <w:rsid w:val="00B67109"/>
    <w:rsid w:val="00B75AF1"/>
    <w:rsid w:val="00B9318B"/>
    <w:rsid w:val="00BB2F86"/>
    <w:rsid w:val="00BB5739"/>
    <w:rsid w:val="00BB61F1"/>
    <w:rsid w:val="00BC798E"/>
    <w:rsid w:val="00BD1B34"/>
    <w:rsid w:val="00BD5CA9"/>
    <w:rsid w:val="00BE2814"/>
    <w:rsid w:val="00C23305"/>
    <w:rsid w:val="00C31AA9"/>
    <w:rsid w:val="00C35BE7"/>
    <w:rsid w:val="00C45E76"/>
    <w:rsid w:val="00C52486"/>
    <w:rsid w:val="00C558A3"/>
    <w:rsid w:val="00C55AFE"/>
    <w:rsid w:val="00C57B57"/>
    <w:rsid w:val="00C608D4"/>
    <w:rsid w:val="00C63A6D"/>
    <w:rsid w:val="00C7109F"/>
    <w:rsid w:val="00CB3C27"/>
    <w:rsid w:val="00CB7F10"/>
    <w:rsid w:val="00CC1F62"/>
    <w:rsid w:val="00CE4722"/>
    <w:rsid w:val="00CF5885"/>
    <w:rsid w:val="00D02026"/>
    <w:rsid w:val="00D14CFF"/>
    <w:rsid w:val="00D21995"/>
    <w:rsid w:val="00D2576C"/>
    <w:rsid w:val="00D27C69"/>
    <w:rsid w:val="00D35E6C"/>
    <w:rsid w:val="00D44094"/>
    <w:rsid w:val="00D512C6"/>
    <w:rsid w:val="00D64BC8"/>
    <w:rsid w:val="00D758BD"/>
    <w:rsid w:val="00D87571"/>
    <w:rsid w:val="00DA64DF"/>
    <w:rsid w:val="00DA7751"/>
    <w:rsid w:val="00DB1F9C"/>
    <w:rsid w:val="00DC0078"/>
    <w:rsid w:val="00DE608E"/>
    <w:rsid w:val="00DF3EC5"/>
    <w:rsid w:val="00DF6740"/>
    <w:rsid w:val="00E035F5"/>
    <w:rsid w:val="00E05FAC"/>
    <w:rsid w:val="00E21AAC"/>
    <w:rsid w:val="00E50CAF"/>
    <w:rsid w:val="00E51EBB"/>
    <w:rsid w:val="00E81039"/>
    <w:rsid w:val="00E932E6"/>
    <w:rsid w:val="00EB3DFF"/>
    <w:rsid w:val="00EC1B24"/>
    <w:rsid w:val="00EE0494"/>
    <w:rsid w:val="00F12A8A"/>
    <w:rsid w:val="00F26DBE"/>
    <w:rsid w:val="00F52885"/>
    <w:rsid w:val="00F71102"/>
    <w:rsid w:val="00F805C2"/>
    <w:rsid w:val="00FB52B9"/>
    <w:rsid w:val="00FC5C83"/>
    <w:rsid w:val="00FC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0"/>
    <o:shapelayout v:ext="edit">
      <o:idmap v:ext="edit" data="1"/>
    </o:shapelayout>
  </w:shapeDefaults>
  <w:decimalSymbol w:val=","/>
  <w:listSeparator w:val=";"/>
  <w14:docId w14:val="051DD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Rubrik2">
    <w:name w:val="heading 2"/>
    <w:basedOn w:val="Normal"/>
    <w:next w:val="Normal"/>
    <w:qFormat/>
    <w:pPr>
      <w:keepNext/>
      <w:jc w:val="right"/>
      <w:outlineLvl w:val="1"/>
    </w:pPr>
    <w:rPr>
      <w:rFonts w:ascii="Arial" w:hAnsi="Arial" w:cs="Arial"/>
      <w:b/>
      <w:bCs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bCs/>
      <w:sz w:val="28"/>
      <w:u w:val="single"/>
    </w:rPr>
  </w:style>
  <w:style w:type="paragraph" w:styleId="Rubrik5">
    <w:name w:val="heading 5"/>
    <w:basedOn w:val="Normal"/>
    <w:next w:val="Normal"/>
    <w:qFormat/>
    <w:pPr>
      <w:keepNext/>
      <w:ind w:left="1304" w:firstLine="1304"/>
      <w:outlineLvl w:val="4"/>
    </w:pPr>
    <w:rPr>
      <w:sz w:val="36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lnk">
    <w:name w:val="Hyperlink"/>
    <w:semiHidden/>
    <w:rPr>
      <w:strike w:val="0"/>
      <w:dstrike w:val="0"/>
      <w:color w:val="5B93C4"/>
      <w:u w:val="none"/>
      <w:effect w:val="none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B062E7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B062E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767314"/>
    <w:pPr>
      <w:ind w:left="720"/>
      <w:contextualSpacing/>
    </w:pPr>
  </w:style>
  <w:style w:type="table" w:styleId="Tabellrutnt">
    <w:name w:val="Table Grid"/>
    <w:basedOn w:val="Normaltabell"/>
    <w:uiPriority w:val="59"/>
    <w:rsid w:val="007746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Rubrik2">
    <w:name w:val="heading 2"/>
    <w:basedOn w:val="Normal"/>
    <w:next w:val="Normal"/>
    <w:qFormat/>
    <w:pPr>
      <w:keepNext/>
      <w:jc w:val="right"/>
      <w:outlineLvl w:val="1"/>
    </w:pPr>
    <w:rPr>
      <w:rFonts w:ascii="Arial" w:hAnsi="Arial" w:cs="Arial"/>
      <w:b/>
      <w:bCs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bCs/>
      <w:sz w:val="28"/>
      <w:u w:val="single"/>
    </w:rPr>
  </w:style>
  <w:style w:type="paragraph" w:styleId="Rubrik5">
    <w:name w:val="heading 5"/>
    <w:basedOn w:val="Normal"/>
    <w:next w:val="Normal"/>
    <w:qFormat/>
    <w:pPr>
      <w:keepNext/>
      <w:ind w:left="1304" w:firstLine="1304"/>
      <w:outlineLvl w:val="4"/>
    </w:pPr>
    <w:rPr>
      <w:sz w:val="36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lnk">
    <w:name w:val="Hyperlink"/>
    <w:semiHidden/>
    <w:rPr>
      <w:strike w:val="0"/>
      <w:dstrike w:val="0"/>
      <w:color w:val="5B93C4"/>
      <w:u w:val="none"/>
      <w:effect w:val="none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B062E7"/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B062E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767314"/>
    <w:pPr>
      <w:ind w:left="720"/>
      <w:contextualSpacing/>
    </w:pPr>
  </w:style>
  <w:style w:type="table" w:styleId="Tabellrutnt">
    <w:name w:val="Table Grid"/>
    <w:basedOn w:val="Normaltabell"/>
    <w:uiPriority w:val="59"/>
    <w:rsid w:val="007746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162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54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420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0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4840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991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935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581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069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355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811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7144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3708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4043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6444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0281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1828">
          <w:marLeft w:val="1166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78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07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81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1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ohanna:Desktop:OIBK:OIBK%20Mallar%20&amp;%20Logotyper:OIBK%20Word%20mall%20-%20Forme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14CBA-E7E7-A44B-B998-40198BAA6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OIBK Word mall - Formell.dotx</Template>
  <TotalTime>4</TotalTime>
  <Pages>2</Pages>
  <Words>264</Words>
  <Characters>1400</Characters>
  <Application>Microsoft Macintosh Word</Application>
  <DocSecurity>0</DocSecurity>
  <Lines>11</Lines>
  <Paragraphs>3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Rubriker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PARTNERAVTAL – Warberg Innebandyclub</vt:lpstr>
      <vt:lpstr>        MEDLEMSUPPGIFTER</vt:lpstr>
      <vt:lpstr>PARTNERAVTAL – Warberg Innebandyclub</vt:lpstr>
      <vt:lpstr>PARTNERAVTAL – Warberg Innebandyclub</vt:lpstr>
    </vt:vector>
  </TitlesOfParts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PARTNERAVTAL – Warberg Innebandyclub</dc:title>
  <dc:creator>Johanna Blomstrand</dc:creator>
  <cp:lastModifiedBy>Johanna Blomstrand</cp:lastModifiedBy>
  <cp:revision>2</cp:revision>
  <cp:lastPrinted>2014-08-25T07:09:00Z</cp:lastPrinted>
  <dcterms:created xsi:type="dcterms:W3CDTF">2019-02-25T19:27:00Z</dcterms:created>
  <dcterms:modified xsi:type="dcterms:W3CDTF">2019-02-25T19:27:00Z</dcterms:modified>
</cp:coreProperties>
</file>