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text" w:tblpXSpec="right" w:tblpY="1"/>
        <w:tblOverlap w:val="never"/>
        <w:tblW w:w="10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1" w:type="dxa"/>
          <w:left w:w="0" w:type="dxa"/>
        </w:tblCellMar>
        <w:tblLook w:val="04A0" w:firstRow="1" w:lastRow="0" w:firstColumn="1" w:lastColumn="0" w:noHBand="0" w:noVBand="1"/>
      </w:tblPr>
      <w:tblGrid>
        <w:gridCol w:w="4928"/>
        <w:gridCol w:w="5072"/>
      </w:tblGrid>
      <w:tr w:rsidR="006C28E7" w:rsidRPr="000E4B1D" w:rsidTr="000E4B1D">
        <w:trPr>
          <w:trHeight w:val="510"/>
        </w:trPr>
        <w:tc>
          <w:tcPr>
            <w:tcW w:w="4928" w:type="dxa"/>
            <w:vMerge w:val="restart"/>
            <w:tcBorders>
              <w:top w:val="nil"/>
              <w:left w:val="nil"/>
              <w:bottom w:val="nil"/>
            </w:tcBorders>
          </w:tcPr>
          <w:p w:rsidR="003905C2" w:rsidRDefault="006C28E7" w:rsidP="000E4B1D">
            <w:pPr>
              <w:pStyle w:val="Mellanrubrik"/>
              <w:spacing w:after="40"/>
              <w:rPr>
                <w:sz w:val="32"/>
                <w:szCs w:val="32"/>
              </w:rPr>
            </w:pPr>
            <w:bookmarkStart w:id="0" w:name="_GoBack"/>
            <w:bookmarkEnd w:id="0"/>
            <w:r w:rsidRPr="000E4B1D">
              <w:rPr>
                <w:sz w:val="32"/>
                <w:szCs w:val="32"/>
              </w:rPr>
              <w:t>Söks</w:t>
            </w:r>
            <w:r w:rsidR="00255369">
              <w:rPr>
                <w:sz w:val="32"/>
                <w:szCs w:val="32"/>
              </w:rPr>
              <w:t xml:space="preserve"> snarast efter genomfört läger,</w:t>
            </w:r>
            <w:r w:rsidR="000E70EC">
              <w:rPr>
                <w:sz w:val="32"/>
                <w:szCs w:val="32"/>
              </w:rPr>
              <w:t xml:space="preserve"> </w:t>
            </w:r>
            <w:r w:rsidR="00255369">
              <w:rPr>
                <w:sz w:val="32"/>
                <w:szCs w:val="32"/>
              </w:rPr>
              <w:t xml:space="preserve">senast </w:t>
            </w:r>
            <w:r w:rsidR="004F7ECC">
              <w:rPr>
                <w:sz w:val="32"/>
                <w:szCs w:val="32"/>
              </w:rPr>
              <w:t>30 juni</w:t>
            </w:r>
            <w:r w:rsidR="00255369">
              <w:rPr>
                <w:sz w:val="32"/>
                <w:szCs w:val="32"/>
              </w:rPr>
              <w:t xml:space="preserve"> 201</w:t>
            </w:r>
            <w:r w:rsidR="00EF2DA9">
              <w:rPr>
                <w:sz w:val="32"/>
                <w:szCs w:val="32"/>
              </w:rPr>
              <w:t>7</w:t>
            </w:r>
            <w:r w:rsidR="002162D0">
              <w:rPr>
                <w:sz w:val="32"/>
                <w:szCs w:val="32"/>
              </w:rPr>
              <w:t xml:space="preserve"> </w:t>
            </w:r>
          </w:p>
          <w:p w:rsidR="006C28E7" w:rsidRPr="000E4B1D" w:rsidRDefault="003905C2" w:rsidP="000E4B1D">
            <w:pPr>
              <w:pStyle w:val="Mellanrubrik"/>
              <w:spacing w:after="40"/>
              <w:rPr>
                <w:sz w:val="32"/>
                <w:szCs w:val="32"/>
              </w:rPr>
            </w:pPr>
            <w:r>
              <w:rPr>
                <w:sz w:val="20"/>
                <w:szCs w:val="20"/>
              </w:rPr>
              <w:t xml:space="preserve">läger </w:t>
            </w:r>
            <w:r w:rsidR="000E70EC">
              <w:rPr>
                <w:sz w:val="20"/>
                <w:szCs w:val="20"/>
              </w:rPr>
              <w:t xml:space="preserve">genomförda </w:t>
            </w:r>
            <w:r w:rsidR="00B2579D">
              <w:rPr>
                <w:sz w:val="20"/>
                <w:szCs w:val="20"/>
              </w:rPr>
              <w:t xml:space="preserve">1 december – </w:t>
            </w:r>
            <w:r w:rsidR="004F7ECC">
              <w:rPr>
                <w:sz w:val="20"/>
                <w:szCs w:val="20"/>
              </w:rPr>
              <w:t xml:space="preserve"> </w:t>
            </w:r>
            <w:r w:rsidR="00B2579D">
              <w:rPr>
                <w:sz w:val="20"/>
                <w:szCs w:val="20"/>
              </w:rPr>
              <w:t>31 maj 201</w:t>
            </w:r>
            <w:r w:rsidR="00EF2DA9">
              <w:rPr>
                <w:sz w:val="20"/>
                <w:szCs w:val="20"/>
              </w:rPr>
              <w:t>7</w:t>
            </w:r>
          </w:p>
          <w:p w:rsidR="003905C2" w:rsidRDefault="003905C2" w:rsidP="000E4B1D">
            <w:pPr>
              <w:rPr>
                <w:b/>
                <w:bCs/>
              </w:rPr>
            </w:pPr>
          </w:p>
          <w:p w:rsidR="006C28E7" w:rsidRDefault="006C28E7" w:rsidP="000E4B1D">
            <w:r w:rsidRPr="000E4B1D">
              <w:rPr>
                <w:b/>
                <w:bCs/>
              </w:rPr>
              <w:t>e-post:</w:t>
            </w:r>
            <w:r w:rsidRPr="00C0003C">
              <w:t xml:space="preserve"> foreningar.idrott@stockholm.se </w:t>
            </w:r>
          </w:p>
          <w:p w:rsidR="003905C2" w:rsidRDefault="003905C2" w:rsidP="006A63F0">
            <w:pPr>
              <w:pStyle w:val="Mellanrubrik"/>
              <w:spacing w:before="80" w:after="80"/>
            </w:pPr>
          </w:p>
          <w:p w:rsidR="002162D0" w:rsidRDefault="002162D0" w:rsidP="006A63F0">
            <w:pPr>
              <w:pStyle w:val="Mellanrubrik"/>
              <w:spacing w:before="80" w:after="80"/>
            </w:pPr>
            <w:r w:rsidRPr="006D3395">
              <w:t>OBS1</w:t>
            </w:r>
            <w:r w:rsidRPr="006D3395">
              <w:rPr>
                <w:color w:val="FF0000"/>
              </w:rPr>
              <w:t xml:space="preserve"> </w:t>
            </w:r>
            <w:r w:rsidRPr="00D05105">
              <w:rPr>
                <w:color w:val="FF0000"/>
                <w:sz w:val="26"/>
                <w:szCs w:val="26"/>
                <w:u w:val="single"/>
              </w:rPr>
              <w:t>Lägerprogram</w:t>
            </w:r>
            <w:r w:rsidRPr="00D05105">
              <w:rPr>
                <w:sz w:val="26"/>
                <w:szCs w:val="26"/>
                <w:u w:val="single"/>
              </w:rPr>
              <w:t xml:space="preserve"> </w:t>
            </w:r>
            <w:r w:rsidRPr="00D05105">
              <w:rPr>
                <w:color w:val="FF0000"/>
                <w:sz w:val="26"/>
                <w:szCs w:val="26"/>
                <w:u w:val="single"/>
              </w:rPr>
              <w:t>ska bifogas</w:t>
            </w:r>
          </w:p>
          <w:p w:rsidR="006C28E7" w:rsidRPr="002162D0" w:rsidRDefault="00091406" w:rsidP="002162D0">
            <w:pPr>
              <w:pStyle w:val="Tabellmellanrum"/>
            </w:pPr>
            <w:r>
              <w:fldChar w:fldCharType="begin">
                <w:ffData>
                  <w:name w:val="Kryss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Kryss5"/>
            <w:r w:rsidR="002162D0">
              <w:instrText xml:space="preserve"> FORMCHECKBOX </w:instrText>
            </w:r>
            <w:r w:rsidR="00BE678A">
              <w:fldChar w:fldCharType="separate"/>
            </w:r>
            <w:r>
              <w:fldChar w:fldCharType="end"/>
            </w:r>
            <w:bookmarkEnd w:id="1"/>
            <w:r w:rsidR="002162D0">
              <w:t xml:space="preserve"> Läger under skollov      </w:t>
            </w:r>
            <w: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Kryss6"/>
            <w:r w:rsidR="002162D0">
              <w:instrText xml:space="preserve"> FORMCHECKBOX </w:instrText>
            </w:r>
            <w:r w:rsidR="00BE678A">
              <w:fldChar w:fldCharType="separate"/>
            </w:r>
            <w:r>
              <w:fldChar w:fldCharType="end"/>
            </w:r>
            <w:bookmarkEnd w:id="2"/>
            <w:r w:rsidR="002162D0">
              <w:t xml:space="preserve"> Läger under veckoslut</w:t>
            </w:r>
          </w:p>
        </w:tc>
        <w:tc>
          <w:tcPr>
            <w:tcW w:w="5072" w:type="dxa"/>
          </w:tcPr>
          <w:p w:rsidR="006C28E7" w:rsidRPr="000E4B1D" w:rsidRDefault="006C28E7" w:rsidP="000E4B1D">
            <w:pPr>
              <w:pStyle w:val="Mellanrubrik"/>
              <w:spacing w:after="0"/>
              <w:ind w:left="108"/>
              <w:rPr>
                <w:b w:val="0"/>
                <w:sz w:val="18"/>
                <w:szCs w:val="18"/>
              </w:rPr>
            </w:pPr>
            <w:r w:rsidRPr="000E4B1D">
              <w:rPr>
                <w:b w:val="0"/>
                <w:sz w:val="18"/>
                <w:szCs w:val="18"/>
              </w:rPr>
              <w:t>Kundnummer</w:t>
            </w:r>
          </w:p>
          <w:p w:rsidR="006C28E7" w:rsidRPr="00A061BE" w:rsidRDefault="00091406" w:rsidP="00AF4288">
            <w:pPr>
              <w:pStyle w:val="Tabellflt"/>
              <w:ind w:left="108"/>
            </w:pPr>
            <w:r w:rsidRPr="00A061BE"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bookmarkStart w:id="3" w:name="Text37"/>
            <w:r w:rsidR="006C28E7" w:rsidRPr="00A061BE">
              <w:instrText xml:space="preserve"> FORMTEXT </w:instrText>
            </w:r>
            <w:r w:rsidRPr="00A061BE">
              <w:fldChar w:fldCharType="separate"/>
            </w:r>
            <w:r w:rsidR="00AF4288">
              <w:t> </w:t>
            </w:r>
            <w:r w:rsidR="00AF4288">
              <w:t> </w:t>
            </w:r>
            <w:r w:rsidR="00AF4288">
              <w:t> </w:t>
            </w:r>
            <w:r w:rsidR="00AF4288">
              <w:t> </w:t>
            </w:r>
            <w:r w:rsidR="00AF4288">
              <w:t> </w:t>
            </w:r>
            <w:r w:rsidRPr="00A061BE">
              <w:fldChar w:fldCharType="end"/>
            </w:r>
            <w:bookmarkEnd w:id="3"/>
          </w:p>
        </w:tc>
      </w:tr>
      <w:tr w:rsidR="006C28E7" w:rsidRPr="000E4B1D" w:rsidTr="000E4B1D">
        <w:trPr>
          <w:trHeight w:val="510"/>
        </w:trPr>
        <w:tc>
          <w:tcPr>
            <w:tcW w:w="4928" w:type="dxa"/>
            <w:vMerge/>
            <w:tcBorders>
              <w:top w:val="single" w:sz="12" w:space="0" w:color="auto"/>
              <w:left w:val="nil"/>
              <w:bottom w:val="nil"/>
            </w:tcBorders>
          </w:tcPr>
          <w:p w:rsidR="006C28E7" w:rsidRPr="000E4B1D" w:rsidRDefault="006C28E7" w:rsidP="000E4B1D">
            <w:pPr>
              <w:pStyle w:val="Mellanrubrik"/>
              <w:spacing w:after="0"/>
              <w:ind w:left="-142"/>
              <w:rPr>
                <w:b w:val="0"/>
                <w:sz w:val="18"/>
                <w:szCs w:val="18"/>
              </w:rPr>
            </w:pPr>
          </w:p>
        </w:tc>
        <w:tc>
          <w:tcPr>
            <w:tcW w:w="5072" w:type="dxa"/>
          </w:tcPr>
          <w:p w:rsidR="006C28E7" w:rsidRPr="000E4B1D" w:rsidRDefault="006C28E7" w:rsidP="000E4B1D">
            <w:pPr>
              <w:pStyle w:val="Mellanrubrik"/>
              <w:spacing w:after="0"/>
              <w:ind w:left="108"/>
              <w:rPr>
                <w:b w:val="0"/>
                <w:sz w:val="18"/>
                <w:szCs w:val="18"/>
              </w:rPr>
            </w:pPr>
            <w:r w:rsidRPr="000E4B1D">
              <w:rPr>
                <w:b w:val="0"/>
                <w:sz w:val="18"/>
                <w:szCs w:val="18"/>
              </w:rPr>
              <w:t>Föreningens namn</w:t>
            </w:r>
          </w:p>
          <w:p w:rsidR="006C28E7" w:rsidRPr="00A061BE" w:rsidRDefault="00091406" w:rsidP="000E4B1D">
            <w:pPr>
              <w:pStyle w:val="Tabellflt"/>
              <w:ind w:left="108"/>
            </w:pPr>
            <w:r w:rsidRPr="00A061BE"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="006C28E7" w:rsidRPr="00A061BE">
              <w:instrText xml:space="preserve"> FORMTEXT </w:instrText>
            </w:r>
            <w:r w:rsidRPr="00A061BE">
              <w:fldChar w:fldCharType="separate"/>
            </w:r>
            <w:r w:rsidR="00B960A2">
              <w:rPr>
                <w:noProof/>
              </w:rPr>
              <w:t> </w:t>
            </w:r>
            <w:r w:rsidR="00B960A2">
              <w:rPr>
                <w:noProof/>
              </w:rPr>
              <w:t> </w:t>
            </w:r>
            <w:r w:rsidR="00B960A2">
              <w:rPr>
                <w:noProof/>
              </w:rPr>
              <w:t> </w:t>
            </w:r>
            <w:r w:rsidR="00B960A2">
              <w:rPr>
                <w:noProof/>
              </w:rPr>
              <w:t> </w:t>
            </w:r>
            <w:r w:rsidR="00B960A2">
              <w:rPr>
                <w:noProof/>
              </w:rPr>
              <w:t> </w:t>
            </w:r>
            <w:r w:rsidRPr="00A061BE">
              <w:fldChar w:fldCharType="end"/>
            </w:r>
          </w:p>
        </w:tc>
      </w:tr>
      <w:tr w:rsidR="006C28E7" w:rsidRPr="000E4B1D" w:rsidTr="000E4B1D">
        <w:trPr>
          <w:trHeight w:val="510"/>
        </w:trPr>
        <w:tc>
          <w:tcPr>
            <w:tcW w:w="4928" w:type="dxa"/>
            <w:vMerge/>
            <w:tcBorders>
              <w:top w:val="single" w:sz="12" w:space="0" w:color="auto"/>
              <w:left w:val="nil"/>
              <w:bottom w:val="nil"/>
            </w:tcBorders>
          </w:tcPr>
          <w:p w:rsidR="006C28E7" w:rsidRPr="000E4B1D" w:rsidRDefault="006C28E7" w:rsidP="000E4B1D">
            <w:pPr>
              <w:pStyle w:val="Mellanrubrik"/>
              <w:spacing w:after="0"/>
              <w:ind w:left="-142"/>
              <w:rPr>
                <w:b w:val="0"/>
                <w:sz w:val="18"/>
                <w:szCs w:val="18"/>
              </w:rPr>
            </w:pPr>
          </w:p>
        </w:tc>
        <w:tc>
          <w:tcPr>
            <w:tcW w:w="5072" w:type="dxa"/>
          </w:tcPr>
          <w:p w:rsidR="006C28E7" w:rsidRPr="000E4B1D" w:rsidRDefault="00954A4F" w:rsidP="000E4B1D">
            <w:pPr>
              <w:pStyle w:val="Mellanrubrik"/>
              <w:spacing w:after="0"/>
              <w:ind w:left="108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Lägerledare (a</w:t>
            </w:r>
            <w:r w:rsidR="006C28E7" w:rsidRPr="000E4B1D">
              <w:rPr>
                <w:b w:val="0"/>
                <w:sz w:val="18"/>
                <w:szCs w:val="18"/>
              </w:rPr>
              <w:t>n</w:t>
            </w:r>
            <w:r>
              <w:rPr>
                <w:b w:val="0"/>
                <w:sz w:val="18"/>
                <w:szCs w:val="18"/>
              </w:rPr>
              <w:t>svarig)</w:t>
            </w:r>
          </w:p>
          <w:p w:rsidR="006C28E7" w:rsidRPr="00A061BE" w:rsidRDefault="00091406" w:rsidP="000E4B1D">
            <w:pPr>
              <w:pStyle w:val="Tabellflt"/>
              <w:ind w:left="108"/>
            </w:pPr>
            <w:r w:rsidRPr="00A061BE"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="006C28E7" w:rsidRPr="00A061BE">
              <w:instrText xml:space="preserve"> FORMTEXT </w:instrText>
            </w:r>
            <w:r w:rsidRPr="00A061BE">
              <w:fldChar w:fldCharType="separate"/>
            </w:r>
            <w:r w:rsidR="00B960A2">
              <w:rPr>
                <w:noProof/>
              </w:rPr>
              <w:t> </w:t>
            </w:r>
            <w:r w:rsidR="00B960A2">
              <w:rPr>
                <w:noProof/>
              </w:rPr>
              <w:t> </w:t>
            </w:r>
            <w:r w:rsidR="00B960A2">
              <w:rPr>
                <w:noProof/>
              </w:rPr>
              <w:t> </w:t>
            </w:r>
            <w:r w:rsidR="00B960A2">
              <w:rPr>
                <w:noProof/>
              </w:rPr>
              <w:t> </w:t>
            </w:r>
            <w:r w:rsidR="00B960A2">
              <w:rPr>
                <w:noProof/>
              </w:rPr>
              <w:t> </w:t>
            </w:r>
            <w:r w:rsidRPr="00A061BE">
              <w:fldChar w:fldCharType="end"/>
            </w:r>
          </w:p>
        </w:tc>
      </w:tr>
      <w:tr w:rsidR="006C28E7" w:rsidRPr="000E4B1D" w:rsidTr="000E4B1D">
        <w:trPr>
          <w:trHeight w:val="510"/>
        </w:trPr>
        <w:tc>
          <w:tcPr>
            <w:tcW w:w="4928" w:type="dxa"/>
            <w:vMerge/>
            <w:tcBorders>
              <w:top w:val="single" w:sz="12" w:space="0" w:color="auto"/>
              <w:left w:val="nil"/>
              <w:bottom w:val="nil"/>
            </w:tcBorders>
          </w:tcPr>
          <w:p w:rsidR="006C28E7" w:rsidRPr="000E4B1D" w:rsidRDefault="006C28E7" w:rsidP="000E4B1D">
            <w:pPr>
              <w:pStyle w:val="Mellanrubrik"/>
              <w:spacing w:after="0"/>
              <w:ind w:left="-142"/>
              <w:rPr>
                <w:b w:val="0"/>
                <w:sz w:val="18"/>
                <w:szCs w:val="18"/>
              </w:rPr>
            </w:pPr>
          </w:p>
        </w:tc>
        <w:tc>
          <w:tcPr>
            <w:tcW w:w="5072" w:type="dxa"/>
          </w:tcPr>
          <w:p w:rsidR="006C28E7" w:rsidRPr="000E4B1D" w:rsidRDefault="006C28E7" w:rsidP="000E4B1D">
            <w:pPr>
              <w:pStyle w:val="Mellanrubrik"/>
              <w:spacing w:after="0"/>
              <w:ind w:left="108"/>
              <w:rPr>
                <w:b w:val="0"/>
                <w:sz w:val="18"/>
                <w:szCs w:val="18"/>
              </w:rPr>
            </w:pPr>
            <w:r w:rsidRPr="000E4B1D">
              <w:rPr>
                <w:b w:val="0"/>
                <w:sz w:val="18"/>
                <w:szCs w:val="18"/>
              </w:rPr>
              <w:t>Telefon dagtid</w:t>
            </w:r>
          </w:p>
          <w:p w:rsidR="006C28E7" w:rsidRPr="00A061BE" w:rsidRDefault="00091406" w:rsidP="000E4B1D">
            <w:pPr>
              <w:pStyle w:val="Tabellflt"/>
              <w:ind w:left="108"/>
            </w:pPr>
            <w:r w:rsidRPr="00A061BE"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="006C28E7" w:rsidRPr="00A061BE">
              <w:instrText xml:space="preserve"> FORMTEXT </w:instrText>
            </w:r>
            <w:r w:rsidRPr="00A061BE">
              <w:fldChar w:fldCharType="separate"/>
            </w:r>
            <w:r w:rsidR="00B960A2">
              <w:rPr>
                <w:noProof/>
              </w:rPr>
              <w:t> </w:t>
            </w:r>
            <w:r w:rsidR="00B960A2">
              <w:rPr>
                <w:noProof/>
              </w:rPr>
              <w:t> </w:t>
            </w:r>
            <w:r w:rsidR="00B960A2">
              <w:rPr>
                <w:noProof/>
              </w:rPr>
              <w:t> </w:t>
            </w:r>
            <w:r w:rsidR="00B960A2">
              <w:rPr>
                <w:noProof/>
              </w:rPr>
              <w:t> </w:t>
            </w:r>
            <w:r w:rsidR="00B960A2">
              <w:rPr>
                <w:noProof/>
              </w:rPr>
              <w:t> </w:t>
            </w:r>
            <w:r w:rsidRPr="00A061BE">
              <w:fldChar w:fldCharType="end"/>
            </w:r>
          </w:p>
        </w:tc>
      </w:tr>
      <w:tr w:rsidR="006C28E7" w:rsidRPr="000E4B1D" w:rsidTr="00760E18">
        <w:trPr>
          <w:trHeight w:val="551"/>
        </w:trPr>
        <w:tc>
          <w:tcPr>
            <w:tcW w:w="4928" w:type="dxa"/>
            <w:vMerge/>
            <w:tcBorders>
              <w:top w:val="single" w:sz="12" w:space="0" w:color="auto"/>
              <w:left w:val="nil"/>
              <w:bottom w:val="nil"/>
            </w:tcBorders>
          </w:tcPr>
          <w:p w:rsidR="006C28E7" w:rsidRPr="000E4B1D" w:rsidRDefault="006C28E7" w:rsidP="000E4B1D">
            <w:pPr>
              <w:pStyle w:val="Mellanrubrik"/>
              <w:spacing w:after="0"/>
              <w:ind w:left="-142"/>
              <w:rPr>
                <w:b w:val="0"/>
                <w:sz w:val="18"/>
                <w:szCs w:val="18"/>
              </w:rPr>
            </w:pPr>
          </w:p>
        </w:tc>
        <w:tc>
          <w:tcPr>
            <w:tcW w:w="5072" w:type="dxa"/>
            <w:tcBorders>
              <w:bottom w:val="single" w:sz="4" w:space="0" w:color="auto"/>
            </w:tcBorders>
          </w:tcPr>
          <w:p w:rsidR="006C28E7" w:rsidRPr="000E4B1D" w:rsidRDefault="006C28E7" w:rsidP="000E4B1D">
            <w:pPr>
              <w:pStyle w:val="Mellanrubrik"/>
              <w:spacing w:after="0"/>
              <w:ind w:left="108"/>
              <w:rPr>
                <w:b w:val="0"/>
                <w:sz w:val="18"/>
                <w:szCs w:val="18"/>
              </w:rPr>
            </w:pPr>
            <w:r w:rsidRPr="000E4B1D">
              <w:rPr>
                <w:b w:val="0"/>
                <w:sz w:val="18"/>
                <w:szCs w:val="18"/>
              </w:rPr>
              <w:t>E-post</w:t>
            </w:r>
          </w:p>
          <w:p w:rsidR="006C28E7" w:rsidRPr="00A061BE" w:rsidRDefault="00091406" w:rsidP="000E4B1D">
            <w:pPr>
              <w:pStyle w:val="Tabellflt"/>
              <w:ind w:left="108"/>
            </w:pPr>
            <w:r w:rsidRPr="00A061BE"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="006C28E7" w:rsidRPr="00A061BE">
              <w:instrText xml:space="preserve"> FORMTEXT </w:instrText>
            </w:r>
            <w:r w:rsidRPr="00A061BE">
              <w:fldChar w:fldCharType="separate"/>
            </w:r>
            <w:r w:rsidR="00B960A2">
              <w:rPr>
                <w:noProof/>
              </w:rPr>
              <w:t> </w:t>
            </w:r>
            <w:r w:rsidR="00B960A2">
              <w:rPr>
                <w:noProof/>
              </w:rPr>
              <w:t> </w:t>
            </w:r>
            <w:r w:rsidR="00B960A2">
              <w:rPr>
                <w:noProof/>
              </w:rPr>
              <w:t> </w:t>
            </w:r>
            <w:r w:rsidR="00B960A2">
              <w:rPr>
                <w:noProof/>
              </w:rPr>
              <w:t> </w:t>
            </w:r>
            <w:r w:rsidR="00B960A2">
              <w:rPr>
                <w:noProof/>
              </w:rPr>
              <w:t> </w:t>
            </w:r>
            <w:r w:rsidRPr="00A061BE">
              <w:fldChar w:fldCharType="end"/>
            </w:r>
          </w:p>
        </w:tc>
      </w:tr>
      <w:tr w:rsidR="002162D0" w:rsidRPr="000E4B1D" w:rsidTr="00760E18">
        <w:trPr>
          <w:trHeight w:val="211"/>
        </w:trPr>
        <w:tc>
          <w:tcPr>
            <w:tcW w:w="492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62D0" w:rsidRPr="000E4B1D" w:rsidRDefault="002162D0" w:rsidP="000E4B1D">
            <w:pPr>
              <w:pStyle w:val="Mellanrubrik"/>
              <w:spacing w:after="0"/>
              <w:ind w:left="-142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d</w:t>
            </w:r>
          </w:p>
        </w:tc>
        <w:tc>
          <w:tcPr>
            <w:tcW w:w="50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62D0" w:rsidRPr="000E4B1D" w:rsidRDefault="002162D0" w:rsidP="000E4B1D">
            <w:pPr>
              <w:pStyle w:val="Mellanrubrik"/>
              <w:spacing w:after="0"/>
              <w:ind w:left="108"/>
              <w:rPr>
                <w:b w:val="0"/>
                <w:sz w:val="18"/>
                <w:szCs w:val="18"/>
              </w:rPr>
            </w:pPr>
          </w:p>
        </w:tc>
      </w:tr>
      <w:tr w:rsidR="002162D0" w:rsidRPr="000E4B1D" w:rsidTr="002162D0">
        <w:trPr>
          <w:trHeight w:val="551"/>
        </w:trPr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62D0" w:rsidRDefault="002162D0" w:rsidP="000E4B1D">
            <w:pPr>
              <w:pStyle w:val="Mellanrubrik"/>
              <w:spacing w:after="0"/>
              <w:ind w:left="-142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 xml:space="preserve">  </w:t>
            </w:r>
            <w:r w:rsidR="00760E18">
              <w:rPr>
                <w:b w:val="0"/>
                <w:sz w:val="18"/>
                <w:szCs w:val="18"/>
              </w:rPr>
              <w:t xml:space="preserve">   </w:t>
            </w:r>
            <w:r>
              <w:rPr>
                <w:b w:val="0"/>
                <w:sz w:val="18"/>
                <w:szCs w:val="18"/>
              </w:rPr>
              <w:t>Lägerplats</w:t>
            </w:r>
          </w:p>
          <w:p w:rsidR="002162D0" w:rsidRDefault="00760E18" w:rsidP="00760E18">
            <w:pPr>
              <w:pStyle w:val="Tabellflt"/>
            </w:pPr>
            <w:r>
              <w:t xml:space="preserve">  </w:t>
            </w:r>
            <w:r w:rsidR="00091406"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bookmarkStart w:id="4" w:name="Text38"/>
            <w:r w:rsidR="002162D0">
              <w:instrText xml:space="preserve"> FORMTEXT </w:instrText>
            </w:r>
            <w:r w:rsidR="00091406">
              <w:fldChar w:fldCharType="separate"/>
            </w:r>
            <w:r w:rsidR="002162D0">
              <w:rPr>
                <w:noProof/>
              </w:rPr>
              <w:t> </w:t>
            </w:r>
            <w:r w:rsidR="002162D0">
              <w:rPr>
                <w:noProof/>
              </w:rPr>
              <w:t> </w:t>
            </w:r>
            <w:r w:rsidR="002162D0">
              <w:rPr>
                <w:noProof/>
              </w:rPr>
              <w:t> </w:t>
            </w:r>
            <w:r w:rsidR="002162D0">
              <w:rPr>
                <w:noProof/>
              </w:rPr>
              <w:t> </w:t>
            </w:r>
            <w:r w:rsidR="002162D0">
              <w:rPr>
                <w:noProof/>
              </w:rPr>
              <w:t> </w:t>
            </w:r>
            <w:r w:rsidR="00091406">
              <w:fldChar w:fldCharType="end"/>
            </w:r>
            <w:bookmarkEnd w:id="4"/>
          </w:p>
        </w:tc>
        <w:tc>
          <w:tcPr>
            <w:tcW w:w="5072" w:type="dxa"/>
            <w:tcBorders>
              <w:top w:val="single" w:sz="4" w:space="0" w:color="auto"/>
              <w:bottom w:val="single" w:sz="4" w:space="0" w:color="auto"/>
            </w:tcBorders>
          </w:tcPr>
          <w:p w:rsidR="002162D0" w:rsidRDefault="002162D0" w:rsidP="000E4B1D">
            <w:pPr>
              <w:pStyle w:val="Mellanrubrik"/>
              <w:spacing w:after="0"/>
              <w:ind w:left="108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Datum fr.o.m. – t.o.m.</w:t>
            </w:r>
          </w:p>
          <w:p w:rsidR="00760E18" w:rsidRDefault="00760E18" w:rsidP="00760E18">
            <w:pPr>
              <w:pStyle w:val="Tabellflt"/>
            </w:pPr>
            <w:r>
              <w:t xml:space="preserve">  </w:t>
            </w:r>
            <w:r w:rsidR="00091406"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bookmarkStart w:id="5" w:name="Text39"/>
            <w:r>
              <w:instrText xml:space="preserve"> FORMTEXT </w:instrText>
            </w:r>
            <w:r w:rsidR="00091406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="00091406">
              <w:fldChar w:fldCharType="end"/>
            </w:r>
            <w:bookmarkEnd w:id="5"/>
          </w:p>
        </w:tc>
      </w:tr>
    </w:tbl>
    <w:p w:rsidR="00C1319E" w:rsidRPr="006C28E7" w:rsidRDefault="00C1319E" w:rsidP="00314657">
      <w:pPr>
        <w:rPr>
          <w:sz w:val="16"/>
          <w:szCs w:val="16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3402"/>
        <w:gridCol w:w="951"/>
        <w:gridCol w:w="609"/>
        <w:gridCol w:w="3543"/>
        <w:gridCol w:w="993"/>
      </w:tblGrid>
      <w:tr w:rsidR="00760E18" w:rsidRPr="00CE4D50" w:rsidTr="00CE4D50">
        <w:tc>
          <w:tcPr>
            <w:tcW w:w="10065" w:type="dxa"/>
            <w:gridSpan w:val="6"/>
            <w:tcBorders>
              <w:top w:val="nil"/>
              <w:left w:val="nil"/>
              <w:right w:val="nil"/>
            </w:tcBorders>
            <w:shd w:val="clear" w:color="auto" w:fill="auto"/>
          </w:tcPr>
          <w:p w:rsidR="00760E18" w:rsidRDefault="00760E18" w:rsidP="00CE4D50">
            <w:pPr>
              <w:pStyle w:val="Mellanrubrik"/>
              <w:jc w:val="center"/>
            </w:pPr>
            <w:r>
              <w:t xml:space="preserve">Förteckning över lägerdeltagare </w:t>
            </w:r>
            <w:r w:rsidRPr="00CE4D50">
              <w:rPr>
                <w:b w:val="0"/>
              </w:rPr>
              <w:t>(egna medlemmar)</w:t>
            </w:r>
          </w:p>
        </w:tc>
      </w:tr>
      <w:tr w:rsidR="006A63F0" w:rsidRPr="00CE4D50" w:rsidTr="006A63F0">
        <w:trPr>
          <w:trHeight w:val="343"/>
        </w:trPr>
        <w:tc>
          <w:tcPr>
            <w:tcW w:w="567" w:type="dxa"/>
            <w:vMerge w:val="restart"/>
            <w:shd w:val="clear" w:color="auto" w:fill="auto"/>
            <w:vAlign w:val="center"/>
          </w:tcPr>
          <w:p w:rsidR="006A63F0" w:rsidRPr="00CE4D50" w:rsidRDefault="006A63F0" w:rsidP="00CE4D50">
            <w:pPr>
              <w:jc w:val="center"/>
              <w:rPr>
                <w:b/>
                <w:sz w:val="32"/>
                <w:szCs w:val="32"/>
              </w:rPr>
            </w:pPr>
            <w:r w:rsidRPr="00CE4D50">
              <w:rPr>
                <w:b/>
                <w:sz w:val="32"/>
                <w:szCs w:val="32"/>
              </w:rPr>
              <w:t>1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A63F0" w:rsidRPr="006A63F0" w:rsidRDefault="006A63F0" w:rsidP="006A63F0">
            <w:pPr>
              <w:pStyle w:val="Tabellflt"/>
            </w:pPr>
            <w:r w:rsidRPr="006A63F0">
              <w:rPr>
                <w:sz w:val="16"/>
                <w:szCs w:val="16"/>
              </w:rPr>
              <w:t>Namn</w:t>
            </w:r>
            <w:r>
              <w:t xml:space="preserve"> </w:t>
            </w:r>
            <w:r w:rsidR="00091406"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bookmarkStart w:id="6" w:name="Text44"/>
            <w:r>
              <w:instrText xml:space="preserve"> FORMTEXT </w:instrText>
            </w:r>
            <w:r w:rsidR="00091406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="00091406">
              <w:fldChar w:fldCharType="end"/>
            </w:r>
            <w:bookmarkEnd w:id="6"/>
          </w:p>
        </w:tc>
        <w:tc>
          <w:tcPr>
            <w:tcW w:w="951" w:type="dxa"/>
            <w:vMerge w:val="restart"/>
            <w:shd w:val="clear" w:color="auto" w:fill="auto"/>
          </w:tcPr>
          <w:p w:rsidR="006A63F0" w:rsidRDefault="006A63F0" w:rsidP="006A63F0">
            <w:pPr>
              <w:spacing w:before="20"/>
              <w:rPr>
                <w:sz w:val="16"/>
                <w:szCs w:val="16"/>
              </w:rPr>
            </w:pPr>
            <w:r w:rsidRPr="006A63F0">
              <w:rPr>
                <w:sz w:val="16"/>
                <w:szCs w:val="16"/>
              </w:rPr>
              <w:t>Född år</w:t>
            </w:r>
          </w:p>
          <w:p w:rsidR="006A63F0" w:rsidRPr="006A63F0" w:rsidRDefault="00091406" w:rsidP="006A63F0">
            <w:pPr>
              <w:pStyle w:val="Tabellflt"/>
            </w:pPr>
            <w: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bookmarkStart w:id="7" w:name="Text45"/>
            <w:r w:rsidR="006A63F0">
              <w:instrText xml:space="preserve"> FORMTEXT </w:instrText>
            </w:r>
            <w:r>
              <w:fldChar w:fldCharType="separate"/>
            </w:r>
            <w:r w:rsidR="006A63F0">
              <w:rPr>
                <w:noProof/>
              </w:rPr>
              <w:t> </w:t>
            </w:r>
            <w:r w:rsidR="006A63F0">
              <w:rPr>
                <w:noProof/>
              </w:rPr>
              <w:t> </w:t>
            </w:r>
            <w:r w:rsidR="006A63F0">
              <w:rPr>
                <w:noProof/>
              </w:rPr>
              <w:t> </w:t>
            </w:r>
            <w:r w:rsidR="006A63F0">
              <w:rPr>
                <w:noProof/>
              </w:rPr>
              <w:t> </w:t>
            </w:r>
            <w:r w:rsidR="006A63F0">
              <w:rPr>
                <w:noProof/>
              </w:rPr>
              <w:t> </w:t>
            </w:r>
            <w:r>
              <w:fldChar w:fldCharType="end"/>
            </w:r>
            <w:bookmarkEnd w:id="7"/>
          </w:p>
        </w:tc>
        <w:tc>
          <w:tcPr>
            <w:tcW w:w="609" w:type="dxa"/>
            <w:vMerge w:val="restart"/>
            <w:shd w:val="clear" w:color="auto" w:fill="auto"/>
            <w:vAlign w:val="center"/>
          </w:tcPr>
          <w:p w:rsidR="006A63F0" w:rsidRPr="00CE4D50" w:rsidRDefault="006A63F0" w:rsidP="00CE4D50">
            <w:pPr>
              <w:jc w:val="center"/>
              <w:rPr>
                <w:b/>
                <w:sz w:val="32"/>
                <w:szCs w:val="32"/>
              </w:rPr>
            </w:pPr>
            <w:r w:rsidRPr="00CE4D50">
              <w:rPr>
                <w:b/>
                <w:sz w:val="32"/>
                <w:szCs w:val="32"/>
              </w:rPr>
              <w:t>9</w:t>
            </w:r>
          </w:p>
        </w:tc>
        <w:tc>
          <w:tcPr>
            <w:tcW w:w="3543" w:type="dxa"/>
            <w:shd w:val="clear" w:color="auto" w:fill="auto"/>
            <w:vAlign w:val="center"/>
          </w:tcPr>
          <w:p w:rsidR="006A63F0" w:rsidRPr="006A63F0" w:rsidRDefault="006A63F0" w:rsidP="006A63F0">
            <w:pPr>
              <w:pStyle w:val="Tabellflt"/>
            </w:pPr>
            <w:r w:rsidRPr="006A63F0">
              <w:rPr>
                <w:sz w:val="16"/>
                <w:szCs w:val="16"/>
              </w:rPr>
              <w:t>Namn</w:t>
            </w:r>
            <w:r>
              <w:t xml:space="preserve"> </w:t>
            </w:r>
            <w:r w:rsidR="00091406"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 w:rsidR="00091406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="00091406">
              <w:fldChar w:fldCharType="end"/>
            </w:r>
          </w:p>
        </w:tc>
        <w:tc>
          <w:tcPr>
            <w:tcW w:w="993" w:type="dxa"/>
            <w:vMerge w:val="restart"/>
            <w:shd w:val="clear" w:color="auto" w:fill="auto"/>
          </w:tcPr>
          <w:p w:rsidR="006A63F0" w:rsidRPr="006A63F0" w:rsidRDefault="006A63F0" w:rsidP="006A63F0">
            <w:pPr>
              <w:spacing w:before="20"/>
              <w:rPr>
                <w:sz w:val="16"/>
                <w:szCs w:val="16"/>
              </w:rPr>
            </w:pPr>
            <w:r w:rsidRPr="006A63F0">
              <w:rPr>
                <w:sz w:val="16"/>
                <w:szCs w:val="16"/>
              </w:rPr>
              <w:t>Född år</w:t>
            </w:r>
          </w:p>
          <w:p w:rsidR="006A63F0" w:rsidRPr="006A63F0" w:rsidRDefault="00091406" w:rsidP="006A63F0">
            <w:pPr>
              <w:pStyle w:val="Tabellflt"/>
            </w:pPr>
            <w:r w:rsidRPr="006A63F0"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 w:rsidR="006A63F0" w:rsidRPr="006A63F0">
              <w:instrText xml:space="preserve"> FORMTEXT </w:instrText>
            </w:r>
            <w:r w:rsidRPr="006A63F0">
              <w:fldChar w:fldCharType="separate"/>
            </w:r>
            <w:r w:rsidR="006A63F0" w:rsidRPr="006A63F0">
              <w:t> </w:t>
            </w:r>
            <w:r w:rsidR="006A63F0" w:rsidRPr="006A63F0">
              <w:t> </w:t>
            </w:r>
            <w:r w:rsidR="006A63F0" w:rsidRPr="006A63F0">
              <w:t> </w:t>
            </w:r>
            <w:r w:rsidR="006A63F0" w:rsidRPr="006A63F0">
              <w:t> </w:t>
            </w:r>
            <w:r w:rsidR="006A63F0" w:rsidRPr="006A63F0">
              <w:t> </w:t>
            </w:r>
            <w:r w:rsidRPr="006A63F0">
              <w:fldChar w:fldCharType="end"/>
            </w:r>
          </w:p>
        </w:tc>
      </w:tr>
      <w:tr w:rsidR="006A63F0" w:rsidRPr="00CE4D50" w:rsidTr="006A63F0">
        <w:trPr>
          <w:trHeight w:val="343"/>
        </w:trPr>
        <w:tc>
          <w:tcPr>
            <w:tcW w:w="567" w:type="dxa"/>
            <w:vMerge/>
            <w:shd w:val="clear" w:color="auto" w:fill="auto"/>
            <w:vAlign w:val="center"/>
          </w:tcPr>
          <w:p w:rsidR="006A63F0" w:rsidRPr="00CE4D50" w:rsidRDefault="006A63F0" w:rsidP="00CE4D50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6A63F0" w:rsidRPr="006A63F0" w:rsidRDefault="006A63F0" w:rsidP="006A63F0">
            <w:pPr>
              <w:pStyle w:val="Tabellflt"/>
            </w:pPr>
            <w:r w:rsidRPr="006A63F0">
              <w:rPr>
                <w:sz w:val="16"/>
                <w:szCs w:val="16"/>
              </w:rPr>
              <w:t>Postadress</w:t>
            </w:r>
            <w:r>
              <w:t xml:space="preserve"> </w:t>
            </w:r>
            <w:r w:rsidR="00091406" w:rsidRPr="006A63F0"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 w:rsidRPr="006A63F0">
              <w:instrText xml:space="preserve"> FORMTEXT </w:instrText>
            </w:r>
            <w:r w:rsidR="00091406" w:rsidRPr="006A63F0">
              <w:fldChar w:fldCharType="separate"/>
            </w:r>
            <w:r w:rsidRPr="006A63F0">
              <w:t> </w:t>
            </w:r>
            <w:r w:rsidRPr="006A63F0">
              <w:t> </w:t>
            </w:r>
            <w:r w:rsidRPr="006A63F0">
              <w:t> </w:t>
            </w:r>
            <w:r w:rsidRPr="006A63F0">
              <w:t> </w:t>
            </w:r>
            <w:r w:rsidRPr="006A63F0">
              <w:t> </w:t>
            </w:r>
            <w:r w:rsidR="00091406" w:rsidRPr="006A63F0">
              <w:fldChar w:fldCharType="end"/>
            </w:r>
          </w:p>
        </w:tc>
        <w:tc>
          <w:tcPr>
            <w:tcW w:w="951" w:type="dxa"/>
            <w:vMerge/>
            <w:shd w:val="clear" w:color="auto" w:fill="auto"/>
          </w:tcPr>
          <w:p w:rsidR="006A63F0" w:rsidRPr="006A63F0" w:rsidRDefault="006A63F0" w:rsidP="006A63F0">
            <w:pPr>
              <w:spacing w:before="20"/>
              <w:rPr>
                <w:sz w:val="16"/>
                <w:szCs w:val="16"/>
              </w:rPr>
            </w:pPr>
          </w:p>
        </w:tc>
        <w:tc>
          <w:tcPr>
            <w:tcW w:w="609" w:type="dxa"/>
            <w:vMerge/>
            <w:shd w:val="clear" w:color="auto" w:fill="auto"/>
            <w:vAlign w:val="center"/>
          </w:tcPr>
          <w:p w:rsidR="006A63F0" w:rsidRPr="00CE4D50" w:rsidRDefault="006A63F0" w:rsidP="00A577A1">
            <w:pPr>
              <w:rPr>
                <w:b/>
                <w:sz w:val="16"/>
                <w:szCs w:val="16"/>
              </w:rPr>
            </w:pPr>
          </w:p>
        </w:tc>
        <w:tc>
          <w:tcPr>
            <w:tcW w:w="3543" w:type="dxa"/>
            <w:shd w:val="clear" w:color="auto" w:fill="auto"/>
            <w:vAlign w:val="center"/>
          </w:tcPr>
          <w:p w:rsidR="006A63F0" w:rsidRPr="006A63F0" w:rsidRDefault="006A63F0" w:rsidP="006A63F0">
            <w:pPr>
              <w:pStyle w:val="Tabellflt"/>
            </w:pPr>
            <w:r w:rsidRPr="006A63F0">
              <w:rPr>
                <w:sz w:val="16"/>
                <w:szCs w:val="16"/>
              </w:rPr>
              <w:t>Postadress</w:t>
            </w:r>
            <w:r>
              <w:t xml:space="preserve"> </w:t>
            </w:r>
            <w:r w:rsidR="00091406" w:rsidRPr="006A63F0"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 w:rsidRPr="006A63F0">
              <w:instrText xml:space="preserve"> FORMTEXT </w:instrText>
            </w:r>
            <w:r w:rsidR="00091406" w:rsidRPr="006A63F0">
              <w:fldChar w:fldCharType="separate"/>
            </w:r>
            <w:r w:rsidRPr="006A63F0">
              <w:t> </w:t>
            </w:r>
            <w:r w:rsidRPr="006A63F0">
              <w:t> </w:t>
            </w:r>
            <w:r w:rsidRPr="006A63F0">
              <w:t> </w:t>
            </w:r>
            <w:r w:rsidRPr="006A63F0">
              <w:t> </w:t>
            </w:r>
            <w:r w:rsidRPr="006A63F0">
              <w:t> </w:t>
            </w:r>
            <w:r w:rsidR="00091406" w:rsidRPr="006A63F0">
              <w:fldChar w:fldCharType="end"/>
            </w:r>
          </w:p>
        </w:tc>
        <w:tc>
          <w:tcPr>
            <w:tcW w:w="993" w:type="dxa"/>
            <w:vMerge/>
            <w:shd w:val="clear" w:color="auto" w:fill="auto"/>
          </w:tcPr>
          <w:p w:rsidR="006A63F0" w:rsidRPr="006A63F0" w:rsidRDefault="006A63F0" w:rsidP="006A63F0">
            <w:pPr>
              <w:spacing w:before="20"/>
              <w:rPr>
                <w:sz w:val="16"/>
                <w:szCs w:val="16"/>
              </w:rPr>
            </w:pPr>
          </w:p>
        </w:tc>
      </w:tr>
      <w:tr w:rsidR="006A63F0" w:rsidRPr="00CE4D50" w:rsidTr="006A63F0">
        <w:trPr>
          <w:trHeight w:val="343"/>
        </w:trPr>
        <w:tc>
          <w:tcPr>
            <w:tcW w:w="567" w:type="dxa"/>
            <w:vMerge w:val="restart"/>
            <w:shd w:val="clear" w:color="auto" w:fill="auto"/>
            <w:vAlign w:val="center"/>
          </w:tcPr>
          <w:p w:rsidR="006A63F0" w:rsidRPr="00CE4D50" w:rsidRDefault="006A63F0" w:rsidP="00CE4D50">
            <w:pPr>
              <w:jc w:val="center"/>
              <w:rPr>
                <w:b/>
                <w:sz w:val="32"/>
                <w:szCs w:val="32"/>
              </w:rPr>
            </w:pPr>
            <w:r w:rsidRPr="00CE4D50">
              <w:rPr>
                <w:b/>
                <w:sz w:val="32"/>
                <w:szCs w:val="32"/>
              </w:rPr>
              <w:t>2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A63F0" w:rsidRPr="006A63F0" w:rsidRDefault="006A63F0" w:rsidP="006A63F0">
            <w:pPr>
              <w:pStyle w:val="Tabellflt"/>
            </w:pPr>
            <w:r w:rsidRPr="006A63F0">
              <w:rPr>
                <w:sz w:val="16"/>
                <w:szCs w:val="16"/>
              </w:rPr>
              <w:t>Namn</w:t>
            </w:r>
            <w:r>
              <w:t xml:space="preserve"> </w:t>
            </w:r>
            <w:r w:rsidR="00091406"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 w:rsidR="00091406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="00091406">
              <w:fldChar w:fldCharType="end"/>
            </w:r>
          </w:p>
        </w:tc>
        <w:tc>
          <w:tcPr>
            <w:tcW w:w="951" w:type="dxa"/>
            <w:vMerge w:val="restart"/>
            <w:shd w:val="clear" w:color="auto" w:fill="auto"/>
          </w:tcPr>
          <w:p w:rsidR="006A63F0" w:rsidRPr="006A63F0" w:rsidRDefault="006A63F0" w:rsidP="006A63F0">
            <w:pPr>
              <w:spacing w:before="20"/>
              <w:rPr>
                <w:sz w:val="16"/>
                <w:szCs w:val="16"/>
              </w:rPr>
            </w:pPr>
            <w:r w:rsidRPr="006A63F0">
              <w:rPr>
                <w:sz w:val="16"/>
                <w:szCs w:val="16"/>
              </w:rPr>
              <w:t>Född år</w:t>
            </w:r>
          </w:p>
          <w:p w:rsidR="006A63F0" w:rsidRPr="006A63F0" w:rsidRDefault="00091406" w:rsidP="006A63F0">
            <w:pPr>
              <w:pStyle w:val="Tabellflt"/>
            </w:pPr>
            <w:r w:rsidRPr="006A63F0"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 w:rsidR="006A63F0" w:rsidRPr="006A63F0">
              <w:instrText xml:space="preserve"> FORMTEXT </w:instrText>
            </w:r>
            <w:r w:rsidRPr="006A63F0">
              <w:fldChar w:fldCharType="separate"/>
            </w:r>
            <w:r w:rsidR="006A63F0" w:rsidRPr="006A63F0">
              <w:t> </w:t>
            </w:r>
            <w:r w:rsidR="006A63F0" w:rsidRPr="006A63F0">
              <w:t> </w:t>
            </w:r>
            <w:r w:rsidR="006A63F0" w:rsidRPr="006A63F0">
              <w:t> </w:t>
            </w:r>
            <w:r w:rsidR="006A63F0" w:rsidRPr="006A63F0">
              <w:t> </w:t>
            </w:r>
            <w:r w:rsidR="006A63F0" w:rsidRPr="006A63F0">
              <w:t> </w:t>
            </w:r>
            <w:r w:rsidRPr="006A63F0">
              <w:fldChar w:fldCharType="end"/>
            </w:r>
          </w:p>
        </w:tc>
        <w:tc>
          <w:tcPr>
            <w:tcW w:w="609" w:type="dxa"/>
            <w:vMerge w:val="restart"/>
            <w:shd w:val="clear" w:color="auto" w:fill="auto"/>
            <w:vAlign w:val="center"/>
          </w:tcPr>
          <w:p w:rsidR="006A63F0" w:rsidRPr="00CE4D50" w:rsidRDefault="006A63F0" w:rsidP="00CE4D50">
            <w:pPr>
              <w:jc w:val="center"/>
              <w:rPr>
                <w:b/>
                <w:sz w:val="32"/>
                <w:szCs w:val="32"/>
              </w:rPr>
            </w:pPr>
            <w:r w:rsidRPr="00CE4D50">
              <w:rPr>
                <w:b/>
                <w:sz w:val="32"/>
                <w:szCs w:val="32"/>
              </w:rPr>
              <w:t>10</w:t>
            </w:r>
          </w:p>
        </w:tc>
        <w:tc>
          <w:tcPr>
            <w:tcW w:w="3543" w:type="dxa"/>
            <w:shd w:val="clear" w:color="auto" w:fill="auto"/>
            <w:vAlign w:val="center"/>
          </w:tcPr>
          <w:p w:rsidR="006A63F0" w:rsidRPr="006A63F0" w:rsidRDefault="006A63F0" w:rsidP="006A63F0">
            <w:pPr>
              <w:pStyle w:val="Tabellflt"/>
            </w:pPr>
            <w:r w:rsidRPr="006A63F0">
              <w:rPr>
                <w:sz w:val="16"/>
                <w:szCs w:val="16"/>
              </w:rPr>
              <w:t>Namn</w:t>
            </w:r>
            <w:r>
              <w:t xml:space="preserve"> </w:t>
            </w:r>
            <w:r w:rsidR="00091406"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 w:rsidR="00091406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="00091406">
              <w:fldChar w:fldCharType="end"/>
            </w:r>
          </w:p>
        </w:tc>
        <w:tc>
          <w:tcPr>
            <w:tcW w:w="993" w:type="dxa"/>
            <w:vMerge w:val="restart"/>
            <w:shd w:val="clear" w:color="auto" w:fill="auto"/>
          </w:tcPr>
          <w:p w:rsidR="006A63F0" w:rsidRPr="006A63F0" w:rsidRDefault="006A63F0" w:rsidP="006A63F0">
            <w:pPr>
              <w:spacing w:before="20"/>
              <w:rPr>
                <w:sz w:val="16"/>
                <w:szCs w:val="16"/>
              </w:rPr>
            </w:pPr>
            <w:r w:rsidRPr="006A63F0">
              <w:rPr>
                <w:sz w:val="16"/>
                <w:szCs w:val="16"/>
              </w:rPr>
              <w:t>Född år</w:t>
            </w:r>
          </w:p>
          <w:p w:rsidR="006A63F0" w:rsidRPr="006A63F0" w:rsidRDefault="00091406" w:rsidP="006A63F0">
            <w:pPr>
              <w:pStyle w:val="Tabellflt"/>
            </w:pPr>
            <w:r w:rsidRPr="006A63F0"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 w:rsidR="006A63F0" w:rsidRPr="006A63F0">
              <w:instrText xml:space="preserve"> FORMTEXT </w:instrText>
            </w:r>
            <w:r w:rsidRPr="006A63F0">
              <w:fldChar w:fldCharType="separate"/>
            </w:r>
            <w:r w:rsidR="006A63F0" w:rsidRPr="006A63F0">
              <w:t> </w:t>
            </w:r>
            <w:r w:rsidR="006A63F0" w:rsidRPr="006A63F0">
              <w:t> </w:t>
            </w:r>
            <w:r w:rsidR="006A63F0" w:rsidRPr="006A63F0">
              <w:t> </w:t>
            </w:r>
            <w:r w:rsidR="006A63F0" w:rsidRPr="006A63F0">
              <w:t> </w:t>
            </w:r>
            <w:r w:rsidR="006A63F0" w:rsidRPr="006A63F0">
              <w:t> </w:t>
            </w:r>
            <w:r w:rsidRPr="006A63F0">
              <w:fldChar w:fldCharType="end"/>
            </w:r>
          </w:p>
        </w:tc>
      </w:tr>
      <w:tr w:rsidR="006A63F0" w:rsidRPr="00CE4D50" w:rsidTr="006A63F0">
        <w:trPr>
          <w:trHeight w:val="343"/>
        </w:trPr>
        <w:tc>
          <w:tcPr>
            <w:tcW w:w="567" w:type="dxa"/>
            <w:vMerge/>
            <w:shd w:val="clear" w:color="auto" w:fill="auto"/>
            <w:vAlign w:val="center"/>
          </w:tcPr>
          <w:p w:rsidR="006A63F0" w:rsidRPr="00CE4D50" w:rsidRDefault="006A63F0" w:rsidP="00CE4D50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6A63F0" w:rsidRPr="006A63F0" w:rsidRDefault="006A63F0" w:rsidP="006A63F0">
            <w:pPr>
              <w:pStyle w:val="Tabellflt"/>
            </w:pPr>
            <w:r w:rsidRPr="006A63F0">
              <w:rPr>
                <w:sz w:val="16"/>
                <w:szCs w:val="16"/>
              </w:rPr>
              <w:t>Postadress</w:t>
            </w:r>
            <w:r>
              <w:t xml:space="preserve"> </w:t>
            </w:r>
            <w:r w:rsidR="00091406" w:rsidRPr="006A63F0"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 w:rsidRPr="006A63F0">
              <w:instrText xml:space="preserve"> FORMTEXT </w:instrText>
            </w:r>
            <w:r w:rsidR="00091406" w:rsidRPr="006A63F0">
              <w:fldChar w:fldCharType="separate"/>
            </w:r>
            <w:r w:rsidRPr="006A63F0">
              <w:t> </w:t>
            </w:r>
            <w:r w:rsidRPr="006A63F0">
              <w:t> </w:t>
            </w:r>
            <w:r w:rsidRPr="006A63F0">
              <w:t> </w:t>
            </w:r>
            <w:r w:rsidRPr="006A63F0">
              <w:t> </w:t>
            </w:r>
            <w:r w:rsidRPr="006A63F0">
              <w:t> </w:t>
            </w:r>
            <w:r w:rsidR="00091406" w:rsidRPr="006A63F0">
              <w:fldChar w:fldCharType="end"/>
            </w:r>
          </w:p>
        </w:tc>
        <w:tc>
          <w:tcPr>
            <w:tcW w:w="951" w:type="dxa"/>
            <w:vMerge/>
            <w:shd w:val="clear" w:color="auto" w:fill="auto"/>
          </w:tcPr>
          <w:p w:rsidR="006A63F0" w:rsidRPr="006A63F0" w:rsidRDefault="006A63F0" w:rsidP="006A63F0">
            <w:pPr>
              <w:spacing w:before="20"/>
              <w:rPr>
                <w:sz w:val="16"/>
                <w:szCs w:val="16"/>
              </w:rPr>
            </w:pPr>
          </w:p>
        </w:tc>
        <w:tc>
          <w:tcPr>
            <w:tcW w:w="609" w:type="dxa"/>
            <w:vMerge/>
            <w:shd w:val="clear" w:color="auto" w:fill="auto"/>
            <w:vAlign w:val="center"/>
          </w:tcPr>
          <w:p w:rsidR="006A63F0" w:rsidRPr="00CE4D50" w:rsidRDefault="006A63F0" w:rsidP="00A577A1">
            <w:pPr>
              <w:rPr>
                <w:b/>
                <w:sz w:val="16"/>
                <w:szCs w:val="16"/>
              </w:rPr>
            </w:pPr>
          </w:p>
        </w:tc>
        <w:tc>
          <w:tcPr>
            <w:tcW w:w="3543" w:type="dxa"/>
            <w:shd w:val="clear" w:color="auto" w:fill="auto"/>
            <w:vAlign w:val="center"/>
          </w:tcPr>
          <w:p w:rsidR="006A63F0" w:rsidRPr="006A63F0" w:rsidRDefault="006A63F0" w:rsidP="006A63F0">
            <w:pPr>
              <w:pStyle w:val="Tabellflt"/>
            </w:pPr>
            <w:r w:rsidRPr="006A63F0">
              <w:rPr>
                <w:sz w:val="16"/>
                <w:szCs w:val="16"/>
              </w:rPr>
              <w:t>Postadress</w:t>
            </w:r>
            <w:r>
              <w:t xml:space="preserve"> </w:t>
            </w:r>
            <w:r w:rsidR="00091406" w:rsidRPr="006A63F0"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 w:rsidRPr="006A63F0">
              <w:instrText xml:space="preserve"> FORMTEXT </w:instrText>
            </w:r>
            <w:r w:rsidR="00091406" w:rsidRPr="006A63F0">
              <w:fldChar w:fldCharType="separate"/>
            </w:r>
            <w:r w:rsidRPr="006A63F0">
              <w:t> </w:t>
            </w:r>
            <w:r w:rsidRPr="006A63F0">
              <w:t> </w:t>
            </w:r>
            <w:r w:rsidRPr="006A63F0">
              <w:t> </w:t>
            </w:r>
            <w:r w:rsidRPr="006A63F0">
              <w:t> </w:t>
            </w:r>
            <w:r w:rsidRPr="006A63F0">
              <w:t> </w:t>
            </w:r>
            <w:r w:rsidR="00091406" w:rsidRPr="006A63F0">
              <w:fldChar w:fldCharType="end"/>
            </w:r>
          </w:p>
        </w:tc>
        <w:tc>
          <w:tcPr>
            <w:tcW w:w="993" w:type="dxa"/>
            <w:vMerge/>
            <w:shd w:val="clear" w:color="auto" w:fill="auto"/>
          </w:tcPr>
          <w:p w:rsidR="006A63F0" w:rsidRPr="006A63F0" w:rsidRDefault="006A63F0" w:rsidP="006A63F0">
            <w:pPr>
              <w:spacing w:before="20"/>
              <w:rPr>
                <w:sz w:val="16"/>
                <w:szCs w:val="16"/>
              </w:rPr>
            </w:pPr>
          </w:p>
        </w:tc>
      </w:tr>
      <w:tr w:rsidR="006A63F0" w:rsidRPr="00CE4D50" w:rsidTr="006A63F0">
        <w:trPr>
          <w:trHeight w:val="343"/>
        </w:trPr>
        <w:tc>
          <w:tcPr>
            <w:tcW w:w="567" w:type="dxa"/>
            <w:vMerge w:val="restart"/>
            <w:shd w:val="clear" w:color="auto" w:fill="auto"/>
            <w:vAlign w:val="center"/>
          </w:tcPr>
          <w:p w:rsidR="006A63F0" w:rsidRPr="00CE4D50" w:rsidRDefault="006A63F0" w:rsidP="00CE4D50">
            <w:pPr>
              <w:jc w:val="center"/>
              <w:rPr>
                <w:b/>
                <w:sz w:val="32"/>
                <w:szCs w:val="32"/>
              </w:rPr>
            </w:pPr>
            <w:r w:rsidRPr="00CE4D50">
              <w:rPr>
                <w:b/>
                <w:sz w:val="32"/>
                <w:szCs w:val="32"/>
              </w:rPr>
              <w:t>3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A63F0" w:rsidRPr="006A63F0" w:rsidRDefault="006A63F0" w:rsidP="006A63F0">
            <w:pPr>
              <w:pStyle w:val="Tabellflt"/>
            </w:pPr>
            <w:r w:rsidRPr="006A63F0">
              <w:rPr>
                <w:sz w:val="16"/>
                <w:szCs w:val="16"/>
              </w:rPr>
              <w:t>Namn</w:t>
            </w:r>
            <w:r>
              <w:t xml:space="preserve"> </w:t>
            </w:r>
            <w:r w:rsidR="00091406"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 w:rsidR="00091406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="00091406">
              <w:fldChar w:fldCharType="end"/>
            </w:r>
          </w:p>
        </w:tc>
        <w:tc>
          <w:tcPr>
            <w:tcW w:w="951" w:type="dxa"/>
            <w:vMerge w:val="restart"/>
            <w:shd w:val="clear" w:color="auto" w:fill="auto"/>
          </w:tcPr>
          <w:p w:rsidR="006A63F0" w:rsidRPr="006A63F0" w:rsidRDefault="006A63F0" w:rsidP="006A63F0">
            <w:pPr>
              <w:spacing w:before="20"/>
              <w:rPr>
                <w:sz w:val="16"/>
                <w:szCs w:val="16"/>
              </w:rPr>
            </w:pPr>
            <w:r w:rsidRPr="006A63F0">
              <w:rPr>
                <w:sz w:val="16"/>
                <w:szCs w:val="16"/>
              </w:rPr>
              <w:t>Född år</w:t>
            </w:r>
          </w:p>
          <w:p w:rsidR="006A63F0" w:rsidRPr="006A63F0" w:rsidRDefault="00091406" w:rsidP="006A63F0">
            <w:pPr>
              <w:pStyle w:val="Tabellflt"/>
            </w:pPr>
            <w:r w:rsidRPr="006A63F0"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 w:rsidR="006A63F0" w:rsidRPr="006A63F0">
              <w:instrText xml:space="preserve"> FORMTEXT </w:instrText>
            </w:r>
            <w:r w:rsidRPr="006A63F0">
              <w:fldChar w:fldCharType="separate"/>
            </w:r>
            <w:r w:rsidR="006A63F0" w:rsidRPr="006A63F0">
              <w:t> </w:t>
            </w:r>
            <w:r w:rsidR="006A63F0" w:rsidRPr="006A63F0">
              <w:t> </w:t>
            </w:r>
            <w:r w:rsidR="006A63F0" w:rsidRPr="006A63F0">
              <w:t> </w:t>
            </w:r>
            <w:r w:rsidR="006A63F0" w:rsidRPr="006A63F0">
              <w:t> </w:t>
            </w:r>
            <w:r w:rsidR="006A63F0" w:rsidRPr="006A63F0">
              <w:t> </w:t>
            </w:r>
            <w:r w:rsidRPr="006A63F0">
              <w:fldChar w:fldCharType="end"/>
            </w:r>
          </w:p>
        </w:tc>
        <w:tc>
          <w:tcPr>
            <w:tcW w:w="609" w:type="dxa"/>
            <w:vMerge w:val="restart"/>
            <w:shd w:val="clear" w:color="auto" w:fill="auto"/>
            <w:vAlign w:val="center"/>
          </w:tcPr>
          <w:p w:rsidR="006A63F0" w:rsidRPr="00CE4D50" w:rsidRDefault="006A63F0" w:rsidP="00CE4D50">
            <w:pPr>
              <w:jc w:val="center"/>
              <w:rPr>
                <w:b/>
                <w:sz w:val="32"/>
                <w:szCs w:val="32"/>
              </w:rPr>
            </w:pPr>
            <w:r w:rsidRPr="00CE4D50">
              <w:rPr>
                <w:b/>
                <w:sz w:val="32"/>
                <w:szCs w:val="32"/>
              </w:rPr>
              <w:t>11</w:t>
            </w:r>
          </w:p>
        </w:tc>
        <w:tc>
          <w:tcPr>
            <w:tcW w:w="3543" w:type="dxa"/>
            <w:shd w:val="clear" w:color="auto" w:fill="auto"/>
            <w:vAlign w:val="center"/>
          </w:tcPr>
          <w:p w:rsidR="006A63F0" w:rsidRPr="006A63F0" w:rsidRDefault="006A63F0" w:rsidP="006A63F0">
            <w:pPr>
              <w:pStyle w:val="Tabellflt"/>
            </w:pPr>
            <w:r w:rsidRPr="006A63F0">
              <w:rPr>
                <w:sz w:val="16"/>
                <w:szCs w:val="16"/>
              </w:rPr>
              <w:t>Namn</w:t>
            </w:r>
            <w:r>
              <w:t xml:space="preserve"> </w:t>
            </w:r>
            <w:r w:rsidR="00091406"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 w:rsidR="00091406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="00091406">
              <w:fldChar w:fldCharType="end"/>
            </w:r>
          </w:p>
        </w:tc>
        <w:tc>
          <w:tcPr>
            <w:tcW w:w="993" w:type="dxa"/>
            <w:vMerge w:val="restart"/>
            <w:shd w:val="clear" w:color="auto" w:fill="auto"/>
          </w:tcPr>
          <w:p w:rsidR="006A63F0" w:rsidRPr="006A63F0" w:rsidRDefault="006A63F0" w:rsidP="006A63F0">
            <w:pPr>
              <w:spacing w:before="20"/>
              <w:rPr>
                <w:sz w:val="16"/>
                <w:szCs w:val="16"/>
              </w:rPr>
            </w:pPr>
            <w:r w:rsidRPr="006A63F0">
              <w:rPr>
                <w:sz w:val="16"/>
                <w:szCs w:val="16"/>
              </w:rPr>
              <w:t>Född år</w:t>
            </w:r>
          </w:p>
          <w:p w:rsidR="006A63F0" w:rsidRPr="006A63F0" w:rsidRDefault="00091406" w:rsidP="006A63F0">
            <w:pPr>
              <w:pStyle w:val="Tabellflt"/>
            </w:pPr>
            <w:r w:rsidRPr="006A63F0"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 w:rsidR="006A63F0" w:rsidRPr="006A63F0">
              <w:instrText xml:space="preserve"> FORMTEXT </w:instrText>
            </w:r>
            <w:r w:rsidRPr="006A63F0">
              <w:fldChar w:fldCharType="separate"/>
            </w:r>
            <w:r w:rsidR="006A63F0" w:rsidRPr="006A63F0">
              <w:t> </w:t>
            </w:r>
            <w:r w:rsidR="006A63F0" w:rsidRPr="006A63F0">
              <w:t> </w:t>
            </w:r>
            <w:r w:rsidR="006A63F0" w:rsidRPr="006A63F0">
              <w:t> </w:t>
            </w:r>
            <w:r w:rsidR="006A63F0" w:rsidRPr="006A63F0">
              <w:t> </w:t>
            </w:r>
            <w:r w:rsidR="006A63F0" w:rsidRPr="006A63F0">
              <w:t> </w:t>
            </w:r>
            <w:r w:rsidRPr="006A63F0">
              <w:fldChar w:fldCharType="end"/>
            </w:r>
          </w:p>
        </w:tc>
      </w:tr>
      <w:tr w:rsidR="006A63F0" w:rsidRPr="00CE4D50" w:rsidTr="006A63F0">
        <w:trPr>
          <w:trHeight w:val="343"/>
        </w:trPr>
        <w:tc>
          <w:tcPr>
            <w:tcW w:w="567" w:type="dxa"/>
            <w:vMerge/>
            <w:shd w:val="clear" w:color="auto" w:fill="auto"/>
            <w:vAlign w:val="center"/>
          </w:tcPr>
          <w:p w:rsidR="006A63F0" w:rsidRPr="00CE4D50" w:rsidRDefault="006A63F0" w:rsidP="00CE4D50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6A63F0" w:rsidRPr="006A63F0" w:rsidRDefault="006A63F0" w:rsidP="006A63F0">
            <w:pPr>
              <w:pStyle w:val="Tabellflt"/>
            </w:pPr>
            <w:r w:rsidRPr="006A63F0">
              <w:rPr>
                <w:sz w:val="16"/>
                <w:szCs w:val="16"/>
              </w:rPr>
              <w:t>Postadress</w:t>
            </w:r>
            <w:r>
              <w:t xml:space="preserve"> </w:t>
            </w:r>
            <w:r w:rsidR="00091406" w:rsidRPr="006A63F0"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 w:rsidRPr="006A63F0">
              <w:instrText xml:space="preserve"> FORMTEXT </w:instrText>
            </w:r>
            <w:r w:rsidR="00091406" w:rsidRPr="006A63F0">
              <w:fldChar w:fldCharType="separate"/>
            </w:r>
            <w:r w:rsidRPr="006A63F0">
              <w:t> </w:t>
            </w:r>
            <w:r w:rsidRPr="006A63F0">
              <w:t> </w:t>
            </w:r>
            <w:r w:rsidRPr="006A63F0">
              <w:t> </w:t>
            </w:r>
            <w:r w:rsidRPr="006A63F0">
              <w:t> </w:t>
            </w:r>
            <w:r w:rsidRPr="006A63F0">
              <w:t> </w:t>
            </w:r>
            <w:r w:rsidR="00091406" w:rsidRPr="006A63F0">
              <w:fldChar w:fldCharType="end"/>
            </w:r>
          </w:p>
        </w:tc>
        <w:tc>
          <w:tcPr>
            <w:tcW w:w="951" w:type="dxa"/>
            <w:vMerge/>
            <w:shd w:val="clear" w:color="auto" w:fill="auto"/>
          </w:tcPr>
          <w:p w:rsidR="006A63F0" w:rsidRPr="006A63F0" w:rsidRDefault="006A63F0" w:rsidP="006A63F0">
            <w:pPr>
              <w:spacing w:before="20"/>
              <w:rPr>
                <w:sz w:val="16"/>
                <w:szCs w:val="16"/>
              </w:rPr>
            </w:pPr>
          </w:p>
        </w:tc>
        <w:tc>
          <w:tcPr>
            <w:tcW w:w="609" w:type="dxa"/>
            <w:vMerge/>
            <w:shd w:val="clear" w:color="auto" w:fill="auto"/>
            <w:vAlign w:val="center"/>
          </w:tcPr>
          <w:p w:rsidR="006A63F0" w:rsidRPr="00CE4D50" w:rsidRDefault="006A63F0" w:rsidP="00A577A1">
            <w:pPr>
              <w:rPr>
                <w:b/>
                <w:sz w:val="16"/>
                <w:szCs w:val="16"/>
              </w:rPr>
            </w:pPr>
          </w:p>
        </w:tc>
        <w:tc>
          <w:tcPr>
            <w:tcW w:w="3543" w:type="dxa"/>
            <w:shd w:val="clear" w:color="auto" w:fill="auto"/>
            <w:vAlign w:val="center"/>
          </w:tcPr>
          <w:p w:rsidR="006A63F0" w:rsidRPr="006A63F0" w:rsidRDefault="006A63F0" w:rsidP="006A63F0">
            <w:pPr>
              <w:pStyle w:val="Tabellflt"/>
            </w:pPr>
            <w:r w:rsidRPr="006A63F0">
              <w:rPr>
                <w:sz w:val="16"/>
                <w:szCs w:val="16"/>
              </w:rPr>
              <w:t>Postadress</w:t>
            </w:r>
            <w:r>
              <w:t xml:space="preserve"> </w:t>
            </w:r>
            <w:r w:rsidR="00091406" w:rsidRPr="006A63F0"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 w:rsidRPr="006A63F0">
              <w:instrText xml:space="preserve"> FORMTEXT </w:instrText>
            </w:r>
            <w:r w:rsidR="00091406" w:rsidRPr="006A63F0">
              <w:fldChar w:fldCharType="separate"/>
            </w:r>
            <w:r w:rsidRPr="006A63F0">
              <w:t> </w:t>
            </w:r>
            <w:r w:rsidRPr="006A63F0">
              <w:t> </w:t>
            </w:r>
            <w:r w:rsidRPr="006A63F0">
              <w:t> </w:t>
            </w:r>
            <w:r w:rsidRPr="006A63F0">
              <w:t> </w:t>
            </w:r>
            <w:r w:rsidRPr="006A63F0">
              <w:t> </w:t>
            </w:r>
            <w:r w:rsidR="00091406" w:rsidRPr="006A63F0">
              <w:fldChar w:fldCharType="end"/>
            </w:r>
          </w:p>
        </w:tc>
        <w:tc>
          <w:tcPr>
            <w:tcW w:w="993" w:type="dxa"/>
            <w:vMerge/>
            <w:shd w:val="clear" w:color="auto" w:fill="auto"/>
          </w:tcPr>
          <w:p w:rsidR="006A63F0" w:rsidRPr="006A63F0" w:rsidRDefault="006A63F0" w:rsidP="006A63F0">
            <w:pPr>
              <w:spacing w:before="20"/>
              <w:rPr>
                <w:sz w:val="16"/>
                <w:szCs w:val="16"/>
              </w:rPr>
            </w:pPr>
          </w:p>
        </w:tc>
      </w:tr>
      <w:tr w:rsidR="006A63F0" w:rsidRPr="00CE4D50" w:rsidTr="006A63F0">
        <w:trPr>
          <w:trHeight w:val="343"/>
        </w:trPr>
        <w:tc>
          <w:tcPr>
            <w:tcW w:w="567" w:type="dxa"/>
            <w:vMerge w:val="restart"/>
            <w:shd w:val="clear" w:color="auto" w:fill="auto"/>
            <w:vAlign w:val="center"/>
          </w:tcPr>
          <w:p w:rsidR="006A63F0" w:rsidRPr="00CE4D50" w:rsidRDefault="006A63F0" w:rsidP="00CE4D50">
            <w:pPr>
              <w:jc w:val="center"/>
              <w:rPr>
                <w:b/>
                <w:sz w:val="32"/>
                <w:szCs w:val="32"/>
              </w:rPr>
            </w:pPr>
            <w:r w:rsidRPr="00CE4D50">
              <w:rPr>
                <w:b/>
                <w:sz w:val="32"/>
                <w:szCs w:val="32"/>
              </w:rPr>
              <w:t>4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A63F0" w:rsidRPr="006A63F0" w:rsidRDefault="006A63F0" w:rsidP="006A63F0">
            <w:pPr>
              <w:pStyle w:val="Tabellflt"/>
            </w:pPr>
            <w:r w:rsidRPr="006A63F0">
              <w:rPr>
                <w:sz w:val="16"/>
                <w:szCs w:val="16"/>
              </w:rPr>
              <w:t>Namn</w:t>
            </w:r>
            <w:r>
              <w:t xml:space="preserve"> </w:t>
            </w:r>
            <w:r w:rsidR="00091406"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 w:rsidR="00091406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="00091406">
              <w:fldChar w:fldCharType="end"/>
            </w:r>
          </w:p>
        </w:tc>
        <w:tc>
          <w:tcPr>
            <w:tcW w:w="951" w:type="dxa"/>
            <w:vMerge w:val="restart"/>
            <w:shd w:val="clear" w:color="auto" w:fill="auto"/>
          </w:tcPr>
          <w:p w:rsidR="006A63F0" w:rsidRPr="006A63F0" w:rsidRDefault="006A63F0" w:rsidP="006A63F0">
            <w:pPr>
              <w:spacing w:before="20"/>
              <w:rPr>
                <w:sz w:val="16"/>
                <w:szCs w:val="16"/>
              </w:rPr>
            </w:pPr>
            <w:r w:rsidRPr="006A63F0">
              <w:rPr>
                <w:sz w:val="16"/>
                <w:szCs w:val="16"/>
              </w:rPr>
              <w:t>Född år</w:t>
            </w:r>
          </w:p>
          <w:p w:rsidR="006A63F0" w:rsidRPr="006A63F0" w:rsidRDefault="00091406" w:rsidP="006A63F0">
            <w:pPr>
              <w:pStyle w:val="Tabellflt"/>
            </w:pPr>
            <w:r w:rsidRPr="006A63F0"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 w:rsidR="006A63F0" w:rsidRPr="006A63F0">
              <w:instrText xml:space="preserve"> FORMTEXT </w:instrText>
            </w:r>
            <w:r w:rsidRPr="006A63F0">
              <w:fldChar w:fldCharType="separate"/>
            </w:r>
            <w:r w:rsidR="006A63F0" w:rsidRPr="006A63F0">
              <w:t> </w:t>
            </w:r>
            <w:r w:rsidR="006A63F0" w:rsidRPr="006A63F0">
              <w:t> </w:t>
            </w:r>
            <w:r w:rsidR="006A63F0" w:rsidRPr="006A63F0">
              <w:t> </w:t>
            </w:r>
            <w:r w:rsidR="006A63F0" w:rsidRPr="006A63F0">
              <w:t> </w:t>
            </w:r>
            <w:r w:rsidR="006A63F0" w:rsidRPr="006A63F0">
              <w:t> </w:t>
            </w:r>
            <w:r w:rsidRPr="006A63F0">
              <w:fldChar w:fldCharType="end"/>
            </w:r>
          </w:p>
        </w:tc>
        <w:tc>
          <w:tcPr>
            <w:tcW w:w="609" w:type="dxa"/>
            <w:vMerge w:val="restart"/>
            <w:shd w:val="clear" w:color="auto" w:fill="auto"/>
            <w:vAlign w:val="center"/>
          </w:tcPr>
          <w:p w:rsidR="006A63F0" w:rsidRPr="00CE4D50" w:rsidRDefault="006A63F0" w:rsidP="00CE4D50">
            <w:pPr>
              <w:jc w:val="center"/>
              <w:rPr>
                <w:b/>
                <w:sz w:val="32"/>
                <w:szCs w:val="32"/>
              </w:rPr>
            </w:pPr>
            <w:r w:rsidRPr="00CE4D50">
              <w:rPr>
                <w:b/>
                <w:sz w:val="32"/>
                <w:szCs w:val="32"/>
              </w:rPr>
              <w:t>12</w:t>
            </w:r>
          </w:p>
        </w:tc>
        <w:tc>
          <w:tcPr>
            <w:tcW w:w="3543" w:type="dxa"/>
            <w:shd w:val="clear" w:color="auto" w:fill="auto"/>
            <w:vAlign w:val="center"/>
          </w:tcPr>
          <w:p w:rsidR="006A63F0" w:rsidRPr="006A63F0" w:rsidRDefault="006A63F0" w:rsidP="006A63F0">
            <w:pPr>
              <w:pStyle w:val="Tabellflt"/>
            </w:pPr>
            <w:r w:rsidRPr="006A63F0">
              <w:rPr>
                <w:sz w:val="16"/>
                <w:szCs w:val="16"/>
              </w:rPr>
              <w:t>Namn</w:t>
            </w:r>
            <w:r>
              <w:t xml:space="preserve"> </w:t>
            </w:r>
            <w:r w:rsidR="00091406"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 w:rsidR="00091406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="00091406">
              <w:fldChar w:fldCharType="end"/>
            </w:r>
          </w:p>
        </w:tc>
        <w:tc>
          <w:tcPr>
            <w:tcW w:w="993" w:type="dxa"/>
            <w:vMerge w:val="restart"/>
            <w:shd w:val="clear" w:color="auto" w:fill="auto"/>
          </w:tcPr>
          <w:p w:rsidR="006A63F0" w:rsidRPr="006A63F0" w:rsidRDefault="006A63F0" w:rsidP="006A63F0">
            <w:pPr>
              <w:spacing w:before="20"/>
              <w:rPr>
                <w:sz w:val="16"/>
                <w:szCs w:val="16"/>
              </w:rPr>
            </w:pPr>
            <w:r w:rsidRPr="006A63F0">
              <w:rPr>
                <w:sz w:val="16"/>
                <w:szCs w:val="16"/>
              </w:rPr>
              <w:t>Född år</w:t>
            </w:r>
          </w:p>
          <w:p w:rsidR="006A63F0" w:rsidRPr="006A63F0" w:rsidRDefault="00091406" w:rsidP="006A63F0">
            <w:pPr>
              <w:pStyle w:val="Tabellflt"/>
            </w:pPr>
            <w:r w:rsidRPr="006A63F0"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 w:rsidR="006A63F0" w:rsidRPr="006A63F0">
              <w:instrText xml:space="preserve"> FORMTEXT </w:instrText>
            </w:r>
            <w:r w:rsidRPr="006A63F0">
              <w:fldChar w:fldCharType="separate"/>
            </w:r>
            <w:r w:rsidR="006A63F0" w:rsidRPr="006A63F0">
              <w:t> </w:t>
            </w:r>
            <w:r w:rsidR="006A63F0" w:rsidRPr="006A63F0">
              <w:t> </w:t>
            </w:r>
            <w:r w:rsidR="006A63F0" w:rsidRPr="006A63F0">
              <w:t> </w:t>
            </w:r>
            <w:r w:rsidR="006A63F0" w:rsidRPr="006A63F0">
              <w:t> </w:t>
            </w:r>
            <w:r w:rsidR="006A63F0" w:rsidRPr="006A63F0">
              <w:t> </w:t>
            </w:r>
            <w:r w:rsidRPr="006A63F0">
              <w:fldChar w:fldCharType="end"/>
            </w:r>
          </w:p>
        </w:tc>
      </w:tr>
      <w:tr w:rsidR="006A63F0" w:rsidRPr="00CE4D50" w:rsidTr="006A63F0">
        <w:trPr>
          <w:trHeight w:val="343"/>
        </w:trPr>
        <w:tc>
          <w:tcPr>
            <w:tcW w:w="567" w:type="dxa"/>
            <w:vMerge/>
            <w:shd w:val="clear" w:color="auto" w:fill="auto"/>
            <w:vAlign w:val="center"/>
          </w:tcPr>
          <w:p w:rsidR="006A63F0" w:rsidRPr="00CE4D50" w:rsidRDefault="006A63F0" w:rsidP="00CE4D50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6A63F0" w:rsidRPr="006A63F0" w:rsidRDefault="006A63F0" w:rsidP="006A63F0">
            <w:pPr>
              <w:pStyle w:val="Tabellflt"/>
            </w:pPr>
            <w:r w:rsidRPr="006A63F0">
              <w:rPr>
                <w:sz w:val="16"/>
                <w:szCs w:val="16"/>
              </w:rPr>
              <w:t>Postadress</w:t>
            </w:r>
            <w:r>
              <w:t xml:space="preserve"> </w:t>
            </w:r>
            <w:r w:rsidR="00091406" w:rsidRPr="006A63F0"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 w:rsidRPr="006A63F0">
              <w:instrText xml:space="preserve"> FORMTEXT </w:instrText>
            </w:r>
            <w:r w:rsidR="00091406" w:rsidRPr="006A63F0">
              <w:fldChar w:fldCharType="separate"/>
            </w:r>
            <w:r w:rsidRPr="006A63F0">
              <w:t> </w:t>
            </w:r>
            <w:r w:rsidRPr="006A63F0">
              <w:t> </w:t>
            </w:r>
            <w:r w:rsidRPr="006A63F0">
              <w:t> </w:t>
            </w:r>
            <w:r w:rsidRPr="006A63F0">
              <w:t> </w:t>
            </w:r>
            <w:r w:rsidRPr="006A63F0">
              <w:t> </w:t>
            </w:r>
            <w:r w:rsidR="00091406" w:rsidRPr="006A63F0">
              <w:fldChar w:fldCharType="end"/>
            </w:r>
          </w:p>
        </w:tc>
        <w:tc>
          <w:tcPr>
            <w:tcW w:w="951" w:type="dxa"/>
            <w:vMerge/>
            <w:shd w:val="clear" w:color="auto" w:fill="auto"/>
          </w:tcPr>
          <w:p w:rsidR="006A63F0" w:rsidRPr="006A63F0" w:rsidRDefault="006A63F0" w:rsidP="006A63F0">
            <w:pPr>
              <w:spacing w:before="20"/>
              <w:rPr>
                <w:sz w:val="16"/>
                <w:szCs w:val="16"/>
              </w:rPr>
            </w:pPr>
          </w:p>
        </w:tc>
        <w:tc>
          <w:tcPr>
            <w:tcW w:w="609" w:type="dxa"/>
            <w:vMerge/>
            <w:shd w:val="clear" w:color="auto" w:fill="auto"/>
            <w:vAlign w:val="center"/>
          </w:tcPr>
          <w:p w:rsidR="006A63F0" w:rsidRPr="00CE4D50" w:rsidRDefault="006A63F0" w:rsidP="00A577A1">
            <w:pPr>
              <w:rPr>
                <w:b/>
                <w:sz w:val="16"/>
                <w:szCs w:val="16"/>
              </w:rPr>
            </w:pPr>
          </w:p>
        </w:tc>
        <w:tc>
          <w:tcPr>
            <w:tcW w:w="3543" w:type="dxa"/>
            <w:shd w:val="clear" w:color="auto" w:fill="auto"/>
            <w:vAlign w:val="center"/>
          </w:tcPr>
          <w:p w:rsidR="006A63F0" w:rsidRPr="006A63F0" w:rsidRDefault="006A63F0" w:rsidP="006A63F0">
            <w:pPr>
              <w:pStyle w:val="Tabellflt"/>
            </w:pPr>
            <w:r w:rsidRPr="006A63F0">
              <w:rPr>
                <w:sz w:val="16"/>
                <w:szCs w:val="16"/>
              </w:rPr>
              <w:t>Postadress</w:t>
            </w:r>
            <w:r>
              <w:t xml:space="preserve"> </w:t>
            </w:r>
            <w:r w:rsidR="00091406" w:rsidRPr="006A63F0"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 w:rsidRPr="006A63F0">
              <w:instrText xml:space="preserve"> FORMTEXT </w:instrText>
            </w:r>
            <w:r w:rsidR="00091406" w:rsidRPr="006A63F0">
              <w:fldChar w:fldCharType="separate"/>
            </w:r>
            <w:r w:rsidRPr="006A63F0">
              <w:t> </w:t>
            </w:r>
            <w:r w:rsidRPr="006A63F0">
              <w:t> </w:t>
            </w:r>
            <w:r w:rsidRPr="006A63F0">
              <w:t> </w:t>
            </w:r>
            <w:r w:rsidRPr="006A63F0">
              <w:t> </w:t>
            </w:r>
            <w:r w:rsidRPr="006A63F0">
              <w:t> </w:t>
            </w:r>
            <w:r w:rsidR="00091406" w:rsidRPr="006A63F0">
              <w:fldChar w:fldCharType="end"/>
            </w:r>
          </w:p>
        </w:tc>
        <w:tc>
          <w:tcPr>
            <w:tcW w:w="993" w:type="dxa"/>
            <w:vMerge/>
            <w:shd w:val="clear" w:color="auto" w:fill="auto"/>
          </w:tcPr>
          <w:p w:rsidR="006A63F0" w:rsidRPr="006A63F0" w:rsidRDefault="006A63F0" w:rsidP="006A63F0">
            <w:pPr>
              <w:spacing w:before="20"/>
              <w:rPr>
                <w:sz w:val="16"/>
                <w:szCs w:val="16"/>
              </w:rPr>
            </w:pPr>
          </w:p>
        </w:tc>
      </w:tr>
      <w:tr w:rsidR="006A63F0" w:rsidRPr="00CE4D50" w:rsidTr="006A63F0">
        <w:trPr>
          <w:trHeight w:val="343"/>
        </w:trPr>
        <w:tc>
          <w:tcPr>
            <w:tcW w:w="567" w:type="dxa"/>
            <w:vMerge w:val="restart"/>
            <w:shd w:val="clear" w:color="auto" w:fill="auto"/>
            <w:vAlign w:val="center"/>
          </w:tcPr>
          <w:p w:rsidR="006A63F0" w:rsidRPr="00CE4D50" w:rsidRDefault="006A63F0" w:rsidP="00CE4D50">
            <w:pPr>
              <w:jc w:val="center"/>
              <w:rPr>
                <w:b/>
                <w:sz w:val="32"/>
                <w:szCs w:val="32"/>
              </w:rPr>
            </w:pPr>
            <w:r w:rsidRPr="00CE4D50">
              <w:rPr>
                <w:b/>
                <w:sz w:val="32"/>
                <w:szCs w:val="32"/>
              </w:rPr>
              <w:t>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A63F0" w:rsidRPr="006A63F0" w:rsidRDefault="006A63F0" w:rsidP="006A63F0">
            <w:pPr>
              <w:pStyle w:val="Tabellflt"/>
            </w:pPr>
            <w:r w:rsidRPr="006A63F0">
              <w:rPr>
                <w:sz w:val="16"/>
                <w:szCs w:val="16"/>
              </w:rPr>
              <w:t>Namn</w:t>
            </w:r>
            <w:r>
              <w:t xml:space="preserve"> </w:t>
            </w:r>
            <w:r w:rsidR="00091406"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 w:rsidR="00091406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="00091406">
              <w:fldChar w:fldCharType="end"/>
            </w:r>
          </w:p>
        </w:tc>
        <w:tc>
          <w:tcPr>
            <w:tcW w:w="951" w:type="dxa"/>
            <w:vMerge w:val="restart"/>
            <w:shd w:val="clear" w:color="auto" w:fill="auto"/>
          </w:tcPr>
          <w:p w:rsidR="006A63F0" w:rsidRPr="006A63F0" w:rsidRDefault="006A63F0" w:rsidP="006A63F0">
            <w:pPr>
              <w:spacing w:before="20"/>
              <w:rPr>
                <w:sz w:val="16"/>
                <w:szCs w:val="16"/>
              </w:rPr>
            </w:pPr>
            <w:r w:rsidRPr="006A63F0">
              <w:rPr>
                <w:sz w:val="16"/>
                <w:szCs w:val="16"/>
              </w:rPr>
              <w:t>Född år</w:t>
            </w:r>
          </w:p>
          <w:p w:rsidR="006A63F0" w:rsidRPr="006A63F0" w:rsidRDefault="00091406" w:rsidP="006A63F0">
            <w:pPr>
              <w:pStyle w:val="Tabellflt"/>
            </w:pPr>
            <w:r w:rsidRPr="006A63F0"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 w:rsidR="006A63F0" w:rsidRPr="006A63F0">
              <w:instrText xml:space="preserve"> FORMTEXT </w:instrText>
            </w:r>
            <w:r w:rsidRPr="006A63F0">
              <w:fldChar w:fldCharType="separate"/>
            </w:r>
            <w:r w:rsidR="006A63F0" w:rsidRPr="006A63F0">
              <w:t> </w:t>
            </w:r>
            <w:r w:rsidR="006A63F0" w:rsidRPr="006A63F0">
              <w:t> </w:t>
            </w:r>
            <w:r w:rsidR="006A63F0" w:rsidRPr="006A63F0">
              <w:t> </w:t>
            </w:r>
            <w:r w:rsidR="006A63F0" w:rsidRPr="006A63F0">
              <w:t> </w:t>
            </w:r>
            <w:r w:rsidR="006A63F0" w:rsidRPr="006A63F0">
              <w:t> </w:t>
            </w:r>
            <w:r w:rsidRPr="006A63F0">
              <w:fldChar w:fldCharType="end"/>
            </w:r>
          </w:p>
        </w:tc>
        <w:tc>
          <w:tcPr>
            <w:tcW w:w="609" w:type="dxa"/>
            <w:vMerge w:val="restart"/>
            <w:shd w:val="clear" w:color="auto" w:fill="auto"/>
            <w:vAlign w:val="center"/>
          </w:tcPr>
          <w:p w:rsidR="006A63F0" w:rsidRPr="00CE4D50" w:rsidRDefault="006A63F0" w:rsidP="00CE4D50">
            <w:pPr>
              <w:jc w:val="center"/>
              <w:rPr>
                <w:b/>
                <w:sz w:val="32"/>
                <w:szCs w:val="32"/>
              </w:rPr>
            </w:pPr>
            <w:r w:rsidRPr="00CE4D50">
              <w:rPr>
                <w:b/>
                <w:sz w:val="32"/>
                <w:szCs w:val="32"/>
              </w:rPr>
              <w:t>13</w:t>
            </w:r>
          </w:p>
        </w:tc>
        <w:tc>
          <w:tcPr>
            <w:tcW w:w="3543" w:type="dxa"/>
            <w:shd w:val="clear" w:color="auto" w:fill="auto"/>
            <w:vAlign w:val="center"/>
          </w:tcPr>
          <w:p w:rsidR="006A63F0" w:rsidRPr="006A63F0" w:rsidRDefault="006A63F0" w:rsidP="006A63F0">
            <w:pPr>
              <w:pStyle w:val="Tabellflt"/>
            </w:pPr>
            <w:r w:rsidRPr="006A63F0">
              <w:rPr>
                <w:sz w:val="16"/>
                <w:szCs w:val="16"/>
              </w:rPr>
              <w:t>Namn</w:t>
            </w:r>
            <w:r>
              <w:t xml:space="preserve"> </w:t>
            </w:r>
            <w:r w:rsidR="00091406"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 w:rsidR="00091406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="00091406">
              <w:fldChar w:fldCharType="end"/>
            </w:r>
          </w:p>
        </w:tc>
        <w:tc>
          <w:tcPr>
            <w:tcW w:w="993" w:type="dxa"/>
            <w:vMerge w:val="restart"/>
            <w:shd w:val="clear" w:color="auto" w:fill="auto"/>
          </w:tcPr>
          <w:p w:rsidR="006A63F0" w:rsidRPr="006A63F0" w:rsidRDefault="006A63F0" w:rsidP="006A63F0">
            <w:pPr>
              <w:spacing w:before="20"/>
              <w:rPr>
                <w:sz w:val="16"/>
                <w:szCs w:val="16"/>
              </w:rPr>
            </w:pPr>
            <w:r w:rsidRPr="006A63F0">
              <w:rPr>
                <w:sz w:val="16"/>
                <w:szCs w:val="16"/>
              </w:rPr>
              <w:t>Född år</w:t>
            </w:r>
          </w:p>
          <w:p w:rsidR="006A63F0" w:rsidRPr="006A63F0" w:rsidRDefault="00091406" w:rsidP="006A63F0">
            <w:pPr>
              <w:pStyle w:val="Tabellflt"/>
            </w:pPr>
            <w:r w:rsidRPr="006A63F0"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 w:rsidR="006A63F0" w:rsidRPr="006A63F0">
              <w:instrText xml:space="preserve"> FORMTEXT </w:instrText>
            </w:r>
            <w:r w:rsidRPr="006A63F0">
              <w:fldChar w:fldCharType="separate"/>
            </w:r>
            <w:r w:rsidR="006A63F0" w:rsidRPr="006A63F0">
              <w:t> </w:t>
            </w:r>
            <w:r w:rsidR="006A63F0" w:rsidRPr="006A63F0">
              <w:t> </w:t>
            </w:r>
            <w:r w:rsidR="006A63F0" w:rsidRPr="006A63F0">
              <w:t> </w:t>
            </w:r>
            <w:r w:rsidR="006A63F0" w:rsidRPr="006A63F0">
              <w:t> </w:t>
            </w:r>
            <w:r w:rsidR="006A63F0" w:rsidRPr="006A63F0">
              <w:t> </w:t>
            </w:r>
            <w:r w:rsidRPr="006A63F0">
              <w:fldChar w:fldCharType="end"/>
            </w:r>
          </w:p>
        </w:tc>
      </w:tr>
      <w:tr w:rsidR="006A63F0" w:rsidRPr="00CE4D50" w:rsidTr="006A63F0">
        <w:trPr>
          <w:trHeight w:val="343"/>
        </w:trPr>
        <w:tc>
          <w:tcPr>
            <w:tcW w:w="567" w:type="dxa"/>
            <w:vMerge/>
            <w:shd w:val="clear" w:color="auto" w:fill="auto"/>
            <w:vAlign w:val="center"/>
          </w:tcPr>
          <w:p w:rsidR="006A63F0" w:rsidRPr="00CE4D50" w:rsidRDefault="006A63F0" w:rsidP="00CE4D50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6A63F0" w:rsidRPr="006A63F0" w:rsidRDefault="006A63F0" w:rsidP="006A63F0">
            <w:pPr>
              <w:pStyle w:val="Tabellflt"/>
            </w:pPr>
            <w:r w:rsidRPr="006A63F0">
              <w:rPr>
                <w:sz w:val="16"/>
                <w:szCs w:val="16"/>
              </w:rPr>
              <w:t>Postadress</w:t>
            </w:r>
            <w:r>
              <w:t xml:space="preserve"> </w:t>
            </w:r>
            <w:r w:rsidR="00091406" w:rsidRPr="006A63F0"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 w:rsidRPr="006A63F0">
              <w:instrText xml:space="preserve"> FORMTEXT </w:instrText>
            </w:r>
            <w:r w:rsidR="00091406" w:rsidRPr="006A63F0">
              <w:fldChar w:fldCharType="separate"/>
            </w:r>
            <w:r w:rsidRPr="006A63F0">
              <w:t> </w:t>
            </w:r>
            <w:r w:rsidRPr="006A63F0">
              <w:t> </w:t>
            </w:r>
            <w:r w:rsidRPr="006A63F0">
              <w:t> </w:t>
            </w:r>
            <w:r w:rsidRPr="006A63F0">
              <w:t> </w:t>
            </w:r>
            <w:r w:rsidRPr="006A63F0">
              <w:t> </w:t>
            </w:r>
            <w:r w:rsidR="00091406" w:rsidRPr="006A63F0">
              <w:fldChar w:fldCharType="end"/>
            </w:r>
          </w:p>
        </w:tc>
        <w:tc>
          <w:tcPr>
            <w:tcW w:w="951" w:type="dxa"/>
            <w:vMerge/>
            <w:shd w:val="clear" w:color="auto" w:fill="auto"/>
          </w:tcPr>
          <w:p w:rsidR="006A63F0" w:rsidRPr="006A63F0" w:rsidRDefault="006A63F0" w:rsidP="006A63F0">
            <w:pPr>
              <w:spacing w:before="20"/>
              <w:rPr>
                <w:sz w:val="16"/>
                <w:szCs w:val="16"/>
              </w:rPr>
            </w:pPr>
          </w:p>
        </w:tc>
        <w:tc>
          <w:tcPr>
            <w:tcW w:w="609" w:type="dxa"/>
            <w:vMerge/>
            <w:shd w:val="clear" w:color="auto" w:fill="auto"/>
            <w:vAlign w:val="center"/>
          </w:tcPr>
          <w:p w:rsidR="006A63F0" w:rsidRPr="00CE4D50" w:rsidRDefault="006A63F0" w:rsidP="00A577A1">
            <w:pPr>
              <w:rPr>
                <w:b/>
                <w:sz w:val="16"/>
                <w:szCs w:val="16"/>
              </w:rPr>
            </w:pPr>
          </w:p>
        </w:tc>
        <w:tc>
          <w:tcPr>
            <w:tcW w:w="3543" w:type="dxa"/>
            <w:shd w:val="clear" w:color="auto" w:fill="auto"/>
            <w:vAlign w:val="center"/>
          </w:tcPr>
          <w:p w:rsidR="006A63F0" w:rsidRPr="006A63F0" w:rsidRDefault="006A63F0" w:rsidP="006A63F0">
            <w:pPr>
              <w:pStyle w:val="Tabellflt"/>
            </w:pPr>
            <w:r w:rsidRPr="006A63F0">
              <w:rPr>
                <w:sz w:val="16"/>
                <w:szCs w:val="16"/>
              </w:rPr>
              <w:t>Postadress</w:t>
            </w:r>
            <w:r>
              <w:t xml:space="preserve"> </w:t>
            </w:r>
            <w:r w:rsidR="00091406" w:rsidRPr="006A63F0"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 w:rsidRPr="006A63F0">
              <w:instrText xml:space="preserve"> FORMTEXT </w:instrText>
            </w:r>
            <w:r w:rsidR="00091406" w:rsidRPr="006A63F0">
              <w:fldChar w:fldCharType="separate"/>
            </w:r>
            <w:r w:rsidRPr="006A63F0">
              <w:t> </w:t>
            </w:r>
            <w:r w:rsidRPr="006A63F0">
              <w:t> </w:t>
            </w:r>
            <w:r w:rsidRPr="006A63F0">
              <w:t> </w:t>
            </w:r>
            <w:r w:rsidRPr="006A63F0">
              <w:t> </w:t>
            </w:r>
            <w:r w:rsidRPr="006A63F0">
              <w:t> </w:t>
            </w:r>
            <w:r w:rsidR="00091406" w:rsidRPr="006A63F0">
              <w:fldChar w:fldCharType="end"/>
            </w:r>
          </w:p>
        </w:tc>
        <w:tc>
          <w:tcPr>
            <w:tcW w:w="993" w:type="dxa"/>
            <w:vMerge/>
            <w:shd w:val="clear" w:color="auto" w:fill="auto"/>
          </w:tcPr>
          <w:p w:rsidR="006A63F0" w:rsidRPr="006A63F0" w:rsidRDefault="006A63F0" w:rsidP="006A63F0">
            <w:pPr>
              <w:spacing w:before="20"/>
              <w:rPr>
                <w:sz w:val="16"/>
                <w:szCs w:val="16"/>
              </w:rPr>
            </w:pPr>
          </w:p>
        </w:tc>
      </w:tr>
      <w:tr w:rsidR="006A63F0" w:rsidRPr="00CE4D50" w:rsidTr="006A63F0">
        <w:trPr>
          <w:trHeight w:val="343"/>
        </w:trPr>
        <w:tc>
          <w:tcPr>
            <w:tcW w:w="567" w:type="dxa"/>
            <w:vMerge w:val="restart"/>
            <w:shd w:val="clear" w:color="auto" w:fill="auto"/>
            <w:vAlign w:val="center"/>
          </w:tcPr>
          <w:p w:rsidR="006A63F0" w:rsidRPr="00CE4D50" w:rsidRDefault="006A63F0" w:rsidP="00CE4D50">
            <w:pPr>
              <w:jc w:val="center"/>
              <w:rPr>
                <w:b/>
                <w:sz w:val="32"/>
                <w:szCs w:val="32"/>
              </w:rPr>
            </w:pPr>
            <w:r w:rsidRPr="00CE4D50">
              <w:rPr>
                <w:b/>
                <w:sz w:val="32"/>
                <w:szCs w:val="32"/>
              </w:rPr>
              <w:t>6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A63F0" w:rsidRPr="006A63F0" w:rsidRDefault="006A63F0" w:rsidP="006A63F0">
            <w:pPr>
              <w:pStyle w:val="Tabellflt"/>
            </w:pPr>
            <w:r w:rsidRPr="006A63F0">
              <w:rPr>
                <w:sz w:val="16"/>
                <w:szCs w:val="16"/>
              </w:rPr>
              <w:t>Namn</w:t>
            </w:r>
            <w:r>
              <w:t xml:space="preserve"> </w:t>
            </w:r>
            <w:r w:rsidR="00091406"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 w:rsidR="00091406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="00091406">
              <w:fldChar w:fldCharType="end"/>
            </w:r>
          </w:p>
        </w:tc>
        <w:tc>
          <w:tcPr>
            <w:tcW w:w="951" w:type="dxa"/>
            <w:vMerge w:val="restart"/>
            <w:shd w:val="clear" w:color="auto" w:fill="auto"/>
          </w:tcPr>
          <w:p w:rsidR="006A63F0" w:rsidRPr="006A63F0" w:rsidRDefault="006A63F0" w:rsidP="006A63F0">
            <w:pPr>
              <w:spacing w:before="20"/>
              <w:rPr>
                <w:sz w:val="16"/>
                <w:szCs w:val="16"/>
              </w:rPr>
            </w:pPr>
            <w:r w:rsidRPr="006A63F0">
              <w:rPr>
                <w:sz w:val="16"/>
                <w:szCs w:val="16"/>
              </w:rPr>
              <w:t>Född år</w:t>
            </w:r>
          </w:p>
          <w:p w:rsidR="006A63F0" w:rsidRPr="006A63F0" w:rsidRDefault="00091406" w:rsidP="006A63F0">
            <w:pPr>
              <w:pStyle w:val="Tabellflt"/>
              <w:rPr>
                <w:szCs w:val="16"/>
              </w:rPr>
            </w:pPr>
            <w:r w:rsidRPr="006A63F0"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 w:rsidR="006A63F0" w:rsidRPr="006A63F0">
              <w:instrText xml:space="preserve"> FORMTEXT </w:instrText>
            </w:r>
            <w:r w:rsidRPr="006A63F0">
              <w:fldChar w:fldCharType="separate"/>
            </w:r>
            <w:r w:rsidR="006A63F0" w:rsidRPr="006A63F0">
              <w:t> </w:t>
            </w:r>
            <w:r w:rsidR="006A63F0" w:rsidRPr="006A63F0">
              <w:t> </w:t>
            </w:r>
            <w:r w:rsidR="006A63F0" w:rsidRPr="006A63F0">
              <w:t> </w:t>
            </w:r>
            <w:r w:rsidR="006A63F0" w:rsidRPr="006A63F0">
              <w:t> </w:t>
            </w:r>
            <w:r w:rsidR="006A63F0" w:rsidRPr="006A63F0">
              <w:t> </w:t>
            </w:r>
            <w:r w:rsidRPr="006A63F0">
              <w:fldChar w:fldCharType="end"/>
            </w:r>
          </w:p>
        </w:tc>
        <w:tc>
          <w:tcPr>
            <w:tcW w:w="609" w:type="dxa"/>
            <w:vMerge w:val="restart"/>
            <w:shd w:val="clear" w:color="auto" w:fill="auto"/>
            <w:vAlign w:val="center"/>
          </w:tcPr>
          <w:p w:rsidR="006A63F0" w:rsidRPr="00CE4D50" w:rsidRDefault="006A63F0" w:rsidP="00CE4D50">
            <w:pPr>
              <w:jc w:val="center"/>
              <w:rPr>
                <w:b/>
                <w:sz w:val="32"/>
                <w:szCs w:val="32"/>
              </w:rPr>
            </w:pPr>
            <w:r w:rsidRPr="00CE4D50">
              <w:rPr>
                <w:b/>
                <w:sz w:val="32"/>
                <w:szCs w:val="32"/>
              </w:rPr>
              <w:t>14</w:t>
            </w:r>
          </w:p>
        </w:tc>
        <w:tc>
          <w:tcPr>
            <w:tcW w:w="3543" w:type="dxa"/>
            <w:shd w:val="clear" w:color="auto" w:fill="auto"/>
            <w:vAlign w:val="center"/>
          </w:tcPr>
          <w:p w:rsidR="006A63F0" w:rsidRPr="006A63F0" w:rsidRDefault="006A63F0" w:rsidP="006A63F0">
            <w:pPr>
              <w:pStyle w:val="Tabellflt"/>
            </w:pPr>
            <w:r w:rsidRPr="006A63F0">
              <w:rPr>
                <w:sz w:val="16"/>
                <w:szCs w:val="16"/>
              </w:rPr>
              <w:t>Namn</w:t>
            </w:r>
            <w:r>
              <w:t xml:space="preserve"> </w:t>
            </w:r>
            <w:r w:rsidR="00091406"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 w:rsidR="00091406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="00091406">
              <w:fldChar w:fldCharType="end"/>
            </w:r>
          </w:p>
        </w:tc>
        <w:tc>
          <w:tcPr>
            <w:tcW w:w="993" w:type="dxa"/>
            <w:vMerge w:val="restart"/>
            <w:shd w:val="clear" w:color="auto" w:fill="auto"/>
          </w:tcPr>
          <w:p w:rsidR="006A63F0" w:rsidRPr="006A63F0" w:rsidRDefault="006A63F0" w:rsidP="006A63F0">
            <w:pPr>
              <w:spacing w:before="20"/>
              <w:rPr>
                <w:sz w:val="16"/>
                <w:szCs w:val="16"/>
              </w:rPr>
            </w:pPr>
            <w:r w:rsidRPr="006A63F0">
              <w:rPr>
                <w:sz w:val="16"/>
                <w:szCs w:val="16"/>
              </w:rPr>
              <w:t>Född år</w:t>
            </w:r>
          </w:p>
          <w:p w:rsidR="006A63F0" w:rsidRPr="006A63F0" w:rsidRDefault="00091406" w:rsidP="006A63F0">
            <w:pPr>
              <w:pStyle w:val="Tabellflt"/>
            </w:pPr>
            <w:r w:rsidRPr="006A63F0"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 w:rsidR="006A63F0" w:rsidRPr="006A63F0">
              <w:instrText xml:space="preserve"> FORMTEXT </w:instrText>
            </w:r>
            <w:r w:rsidRPr="006A63F0">
              <w:fldChar w:fldCharType="separate"/>
            </w:r>
            <w:r w:rsidR="006A63F0" w:rsidRPr="006A63F0">
              <w:t> </w:t>
            </w:r>
            <w:r w:rsidR="006A63F0" w:rsidRPr="006A63F0">
              <w:t> </w:t>
            </w:r>
            <w:r w:rsidR="006A63F0" w:rsidRPr="006A63F0">
              <w:t> </w:t>
            </w:r>
            <w:r w:rsidR="006A63F0" w:rsidRPr="006A63F0">
              <w:t> </w:t>
            </w:r>
            <w:r w:rsidR="006A63F0" w:rsidRPr="006A63F0">
              <w:t> </w:t>
            </w:r>
            <w:r w:rsidRPr="006A63F0">
              <w:fldChar w:fldCharType="end"/>
            </w:r>
          </w:p>
        </w:tc>
      </w:tr>
      <w:tr w:rsidR="006A63F0" w:rsidRPr="00CE4D50" w:rsidTr="006A63F0">
        <w:trPr>
          <w:trHeight w:val="343"/>
        </w:trPr>
        <w:tc>
          <w:tcPr>
            <w:tcW w:w="567" w:type="dxa"/>
            <w:vMerge/>
            <w:shd w:val="clear" w:color="auto" w:fill="auto"/>
            <w:vAlign w:val="center"/>
          </w:tcPr>
          <w:p w:rsidR="006A63F0" w:rsidRPr="00CE4D50" w:rsidRDefault="006A63F0" w:rsidP="00CE4D50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6A63F0" w:rsidRPr="006A63F0" w:rsidRDefault="006A63F0" w:rsidP="006A63F0">
            <w:pPr>
              <w:pStyle w:val="Tabellflt"/>
            </w:pPr>
            <w:r w:rsidRPr="006A63F0">
              <w:rPr>
                <w:sz w:val="16"/>
                <w:szCs w:val="16"/>
              </w:rPr>
              <w:t>Postadress</w:t>
            </w:r>
            <w:r>
              <w:t xml:space="preserve"> </w:t>
            </w:r>
            <w:r w:rsidR="00091406" w:rsidRPr="006A63F0"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 w:rsidRPr="006A63F0">
              <w:instrText xml:space="preserve"> FORMTEXT </w:instrText>
            </w:r>
            <w:r w:rsidR="00091406" w:rsidRPr="006A63F0">
              <w:fldChar w:fldCharType="separate"/>
            </w:r>
            <w:r w:rsidRPr="006A63F0">
              <w:t> </w:t>
            </w:r>
            <w:r w:rsidRPr="006A63F0">
              <w:t> </w:t>
            </w:r>
            <w:r w:rsidRPr="006A63F0">
              <w:t> </w:t>
            </w:r>
            <w:r w:rsidRPr="006A63F0">
              <w:t> </w:t>
            </w:r>
            <w:r w:rsidRPr="006A63F0">
              <w:t> </w:t>
            </w:r>
            <w:r w:rsidR="00091406" w:rsidRPr="006A63F0">
              <w:fldChar w:fldCharType="end"/>
            </w:r>
          </w:p>
        </w:tc>
        <w:tc>
          <w:tcPr>
            <w:tcW w:w="951" w:type="dxa"/>
            <w:vMerge/>
            <w:shd w:val="clear" w:color="auto" w:fill="auto"/>
          </w:tcPr>
          <w:p w:rsidR="006A63F0" w:rsidRPr="006A63F0" w:rsidRDefault="006A63F0" w:rsidP="006A63F0">
            <w:pPr>
              <w:spacing w:before="20"/>
              <w:rPr>
                <w:sz w:val="16"/>
                <w:szCs w:val="16"/>
              </w:rPr>
            </w:pPr>
          </w:p>
        </w:tc>
        <w:tc>
          <w:tcPr>
            <w:tcW w:w="609" w:type="dxa"/>
            <w:vMerge/>
            <w:shd w:val="clear" w:color="auto" w:fill="auto"/>
            <w:vAlign w:val="center"/>
          </w:tcPr>
          <w:p w:rsidR="006A63F0" w:rsidRPr="00CE4D50" w:rsidRDefault="006A63F0" w:rsidP="00A577A1">
            <w:pPr>
              <w:rPr>
                <w:b/>
                <w:sz w:val="16"/>
                <w:szCs w:val="16"/>
              </w:rPr>
            </w:pPr>
          </w:p>
        </w:tc>
        <w:tc>
          <w:tcPr>
            <w:tcW w:w="3543" w:type="dxa"/>
            <w:shd w:val="clear" w:color="auto" w:fill="auto"/>
            <w:vAlign w:val="center"/>
          </w:tcPr>
          <w:p w:rsidR="006A63F0" w:rsidRPr="006A63F0" w:rsidRDefault="006A63F0" w:rsidP="006A63F0">
            <w:pPr>
              <w:pStyle w:val="Tabellflt"/>
            </w:pPr>
            <w:r w:rsidRPr="006A63F0">
              <w:rPr>
                <w:sz w:val="16"/>
                <w:szCs w:val="16"/>
              </w:rPr>
              <w:t>Postadress</w:t>
            </w:r>
            <w:r>
              <w:t xml:space="preserve"> </w:t>
            </w:r>
            <w:r w:rsidR="00091406" w:rsidRPr="006A63F0"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 w:rsidRPr="006A63F0">
              <w:instrText xml:space="preserve"> FORMTEXT </w:instrText>
            </w:r>
            <w:r w:rsidR="00091406" w:rsidRPr="006A63F0">
              <w:fldChar w:fldCharType="separate"/>
            </w:r>
            <w:r w:rsidRPr="006A63F0">
              <w:t> </w:t>
            </w:r>
            <w:r w:rsidRPr="006A63F0">
              <w:t> </w:t>
            </w:r>
            <w:r w:rsidRPr="006A63F0">
              <w:t> </w:t>
            </w:r>
            <w:r w:rsidRPr="006A63F0">
              <w:t> </w:t>
            </w:r>
            <w:r w:rsidRPr="006A63F0">
              <w:t> </w:t>
            </w:r>
            <w:r w:rsidR="00091406" w:rsidRPr="006A63F0">
              <w:fldChar w:fldCharType="end"/>
            </w:r>
          </w:p>
        </w:tc>
        <w:tc>
          <w:tcPr>
            <w:tcW w:w="993" w:type="dxa"/>
            <w:vMerge/>
            <w:shd w:val="clear" w:color="auto" w:fill="auto"/>
          </w:tcPr>
          <w:p w:rsidR="006A63F0" w:rsidRPr="006A63F0" w:rsidRDefault="006A63F0" w:rsidP="006A63F0">
            <w:pPr>
              <w:spacing w:before="20"/>
              <w:rPr>
                <w:sz w:val="16"/>
                <w:szCs w:val="16"/>
              </w:rPr>
            </w:pPr>
          </w:p>
        </w:tc>
      </w:tr>
      <w:tr w:rsidR="006A63F0" w:rsidRPr="00CE4D50" w:rsidTr="006A63F0">
        <w:trPr>
          <w:trHeight w:val="343"/>
        </w:trPr>
        <w:tc>
          <w:tcPr>
            <w:tcW w:w="567" w:type="dxa"/>
            <w:vMerge w:val="restart"/>
            <w:shd w:val="clear" w:color="auto" w:fill="auto"/>
            <w:vAlign w:val="center"/>
          </w:tcPr>
          <w:p w:rsidR="006A63F0" w:rsidRPr="00CE4D50" w:rsidRDefault="006A63F0" w:rsidP="00CE4D50">
            <w:pPr>
              <w:jc w:val="center"/>
              <w:rPr>
                <w:b/>
                <w:sz w:val="32"/>
                <w:szCs w:val="32"/>
              </w:rPr>
            </w:pPr>
            <w:r w:rsidRPr="00CE4D50">
              <w:rPr>
                <w:b/>
                <w:sz w:val="32"/>
                <w:szCs w:val="32"/>
              </w:rPr>
              <w:t>7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A63F0" w:rsidRPr="006A63F0" w:rsidRDefault="006A63F0" w:rsidP="006A63F0">
            <w:pPr>
              <w:pStyle w:val="Tabellflt"/>
            </w:pPr>
            <w:r w:rsidRPr="006A63F0">
              <w:rPr>
                <w:sz w:val="16"/>
                <w:szCs w:val="16"/>
              </w:rPr>
              <w:t>Namn</w:t>
            </w:r>
            <w:r>
              <w:t xml:space="preserve"> </w:t>
            </w:r>
            <w:r w:rsidR="00091406"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 w:rsidR="00091406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="00091406">
              <w:fldChar w:fldCharType="end"/>
            </w:r>
          </w:p>
        </w:tc>
        <w:tc>
          <w:tcPr>
            <w:tcW w:w="951" w:type="dxa"/>
            <w:vMerge w:val="restart"/>
            <w:shd w:val="clear" w:color="auto" w:fill="auto"/>
          </w:tcPr>
          <w:p w:rsidR="006A63F0" w:rsidRPr="006A63F0" w:rsidRDefault="006A63F0" w:rsidP="006A63F0">
            <w:pPr>
              <w:spacing w:before="20"/>
              <w:rPr>
                <w:sz w:val="16"/>
                <w:szCs w:val="16"/>
              </w:rPr>
            </w:pPr>
            <w:r w:rsidRPr="006A63F0">
              <w:rPr>
                <w:sz w:val="16"/>
                <w:szCs w:val="16"/>
              </w:rPr>
              <w:t>Född år</w:t>
            </w:r>
          </w:p>
          <w:p w:rsidR="006A63F0" w:rsidRPr="006A63F0" w:rsidRDefault="00091406" w:rsidP="006A63F0">
            <w:pPr>
              <w:pStyle w:val="Tabellflt"/>
            </w:pPr>
            <w:r w:rsidRPr="006A63F0"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 w:rsidR="006A63F0" w:rsidRPr="006A63F0">
              <w:instrText xml:space="preserve"> FORMTEXT </w:instrText>
            </w:r>
            <w:r w:rsidRPr="006A63F0">
              <w:fldChar w:fldCharType="separate"/>
            </w:r>
            <w:r w:rsidR="006A63F0" w:rsidRPr="006A63F0">
              <w:t> </w:t>
            </w:r>
            <w:r w:rsidR="006A63F0" w:rsidRPr="006A63F0">
              <w:t> </w:t>
            </w:r>
            <w:r w:rsidR="006A63F0" w:rsidRPr="006A63F0">
              <w:t> </w:t>
            </w:r>
            <w:r w:rsidR="006A63F0" w:rsidRPr="006A63F0">
              <w:t> </w:t>
            </w:r>
            <w:r w:rsidR="006A63F0" w:rsidRPr="006A63F0">
              <w:t> </w:t>
            </w:r>
            <w:r w:rsidRPr="006A63F0">
              <w:fldChar w:fldCharType="end"/>
            </w:r>
          </w:p>
        </w:tc>
        <w:tc>
          <w:tcPr>
            <w:tcW w:w="609" w:type="dxa"/>
            <w:vMerge w:val="restart"/>
            <w:shd w:val="clear" w:color="auto" w:fill="auto"/>
            <w:vAlign w:val="center"/>
          </w:tcPr>
          <w:p w:rsidR="006A63F0" w:rsidRPr="00CE4D50" w:rsidRDefault="006A63F0" w:rsidP="00CE4D50">
            <w:pPr>
              <w:jc w:val="center"/>
              <w:rPr>
                <w:b/>
                <w:sz w:val="32"/>
                <w:szCs w:val="32"/>
              </w:rPr>
            </w:pPr>
            <w:r w:rsidRPr="00CE4D50">
              <w:rPr>
                <w:b/>
                <w:sz w:val="32"/>
                <w:szCs w:val="32"/>
              </w:rPr>
              <w:t>15</w:t>
            </w:r>
          </w:p>
        </w:tc>
        <w:tc>
          <w:tcPr>
            <w:tcW w:w="3543" w:type="dxa"/>
            <w:shd w:val="clear" w:color="auto" w:fill="auto"/>
            <w:vAlign w:val="center"/>
          </w:tcPr>
          <w:p w:rsidR="006A63F0" w:rsidRPr="006A63F0" w:rsidRDefault="006A63F0" w:rsidP="006A63F0">
            <w:pPr>
              <w:pStyle w:val="Tabellflt"/>
            </w:pPr>
            <w:r w:rsidRPr="006A63F0">
              <w:rPr>
                <w:sz w:val="16"/>
                <w:szCs w:val="16"/>
              </w:rPr>
              <w:t>Namn</w:t>
            </w:r>
            <w:r>
              <w:t xml:space="preserve"> </w:t>
            </w:r>
            <w:r w:rsidR="00091406"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 w:rsidR="00091406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="00091406">
              <w:fldChar w:fldCharType="end"/>
            </w:r>
          </w:p>
        </w:tc>
        <w:tc>
          <w:tcPr>
            <w:tcW w:w="993" w:type="dxa"/>
            <w:vMerge w:val="restart"/>
            <w:shd w:val="clear" w:color="auto" w:fill="auto"/>
          </w:tcPr>
          <w:p w:rsidR="006A63F0" w:rsidRPr="006A63F0" w:rsidRDefault="006A63F0" w:rsidP="006A63F0">
            <w:pPr>
              <w:spacing w:before="20"/>
              <w:rPr>
                <w:sz w:val="16"/>
                <w:szCs w:val="16"/>
              </w:rPr>
            </w:pPr>
            <w:r w:rsidRPr="006A63F0">
              <w:rPr>
                <w:sz w:val="16"/>
                <w:szCs w:val="16"/>
              </w:rPr>
              <w:t>Född år</w:t>
            </w:r>
          </w:p>
          <w:p w:rsidR="006A63F0" w:rsidRPr="006A63F0" w:rsidRDefault="00091406" w:rsidP="006A63F0">
            <w:pPr>
              <w:pStyle w:val="Tabellflt"/>
            </w:pPr>
            <w:r w:rsidRPr="006A63F0"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 w:rsidR="006A63F0" w:rsidRPr="006A63F0">
              <w:instrText xml:space="preserve"> FORMTEXT </w:instrText>
            </w:r>
            <w:r w:rsidRPr="006A63F0">
              <w:fldChar w:fldCharType="separate"/>
            </w:r>
            <w:r w:rsidR="006A63F0" w:rsidRPr="006A63F0">
              <w:t> </w:t>
            </w:r>
            <w:r w:rsidR="006A63F0" w:rsidRPr="006A63F0">
              <w:t> </w:t>
            </w:r>
            <w:r w:rsidR="006A63F0" w:rsidRPr="006A63F0">
              <w:t> </w:t>
            </w:r>
            <w:r w:rsidR="006A63F0" w:rsidRPr="006A63F0">
              <w:t> </w:t>
            </w:r>
            <w:r w:rsidR="006A63F0" w:rsidRPr="006A63F0">
              <w:t> </w:t>
            </w:r>
            <w:r w:rsidRPr="006A63F0">
              <w:fldChar w:fldCharType="end"/>
            </w:r>
          </w:p>
        </w:tc>
      </w:tr>
      <w:tr w:rsidR="006A63F0" w:rsidRPr="00CE4D50" w:rsidTr="006A63F0">
        <w:trPr>
          <w:trHeight w:val="343"/>
        </w:trPr>
        <w:tc>
          <w:tcPr>
            <w:tcW w:w="567" w:type="dxa"/>
            <w:vMerge/>
            <w:shd w:val="clear" w:color="auto" w:fill="auto"/>
            <w:vAlign w:val="center"/>
          </w:tcPr>
          <w:p w:rsidR="006A63F0" w:rsidRPr="00CE4D50" w:rsidRDefault="006A63F0" w:rsidP="00CE4D50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6A63F0" w:rsidRPr="006A63F0" w:rsidRDefault="006A63F0" w:rsidP="006A63F0">
            <w:pPr>
              <w:pStyle w:val="Tabellflt"/>
            </w:pPr>
            <w:r w:rsidRPr="006A63F0">
              <w:rPr>
                <w:sz w:val="16"/>
                <w:szCs w:val="16"/>
              </w:rPr>
              <w:t>Postadress</w:t>
            </w:r>
            <w:r>
              <w:t xml:space="preserve"> </w:t>
            </w:r>
            <w:r w:rsidR="00091406" w:rsidRPr="006A63F0"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 w:rsidRPr="006A63F0">
              <w:instrText xml:space="preserve"> FORMTEXT </w:instrText>
            </w:r>
            <w:r w:rsidR="00091406" w:rsidRPr="006A63F0">
              <w:fldChar w:fldCharType="separate"/>
            </w:r>
            <w:r w:rsidRPr="006A63F0">
              <w:t> </w:t>
            </w:r>
            <w:r w:rsidRPr="006A63F0">
              <w:t> </w:t>
            </w:r>
            <w:r w:rsidRPr="006A63F0">
              <w:t> </w:t>
            </w:r>
            <w:r w:rsidRPr="006A63F0">
              <w:t> </w:t>
            </w:r>
            <w:r w:rsidRPr="006A63F0">
              <w:t> </w:t>
            </w:r>
            <w:r w:rsidR="00091406" w:rsidRPr="006A63F0">
              <w:fldChar w:fldCharType="end"/>
            </w:r>
          </w:p>
        </w:tc>
        <w:tc>
          <w:tcPr>
            <w:tcW w:w="951" w:type="dxa"/>
            <w:vMerge/>
            <w:shd w:val="clear" w:color="auto" w:fill="auto"/>
          </w:tcPr>
          <w:p w:rsidR="006A63F0" w:rsidRPr="006A63F0" w:rsidRDefault="006A63F0" w:rsidP="006A63F0">
            <w:pPr>
              <w:spacing w:before="20"/>
              <w:rPr>
                <w:sz w:val="16"/>
                <w:szCs w:val="16"/>
              </w:rPr>
            </w:pPr>
          </w:p>
        </w:tc>
        <w:tc>
          <w:tcPr>
            <w:tcW w:w="609" w:type="dxa"/>
            <w:vMerge/>
            <w:shd w:val="clear" w:color="auto" w:fill="auto"/>
            <w:vAlign w:val="center"/>
          </w:tcPr>
          <w:p w:rsidR="006A63F0" w:rsidRPr="00CE4D50" w:rsidRDefault="006A63F0" w:rsidP="00A577A1">
            <w:pPr>
              <w:rPr>
                <w:b/>
                <w:sz w:val="16"/>
                <w:szCs w:val="16"/>
              </w:rPr>
            </w:pPr>
          </w:p>
        </w:tc>
        <w:tc>
          <w:tcPr>
            <w:tcW w:w="3543" w:type="dxa"/>
            <w:shd w:val="clear" w:color="auto" w:fill="auto"/>
            <w:vAlign w:val="center"/>
          </w:tcPr>
          <w:p w:rsidR="006A63F0" w:rsidRPr="006A63F0" w:rsidRDefault="006A63F0" w:rsidP="006A63F0">
            <w:pPr>
              <w:pStyle w:val="Tabellflt"/>
            </w:pPr>
            <w:r w:rsidRPr="006A63F0">
              <w:rPr>
                <w:sz w:val="16"/>
                <w:szCs w:val="16"/>
              </w:rPr>
              <w:t>Postadress</w:t>
            </w:r>
            <w:r>
              <w:t xml:space="preserve"> </w:t>
            </w:r>
            <w:r w:rsidR="00091406" w:rsidRPr="006A63F0"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 w:rsidRPr="006A63F0">
              <w:instrText xml:space="preserve"> FORMTEXT </w:instrText>
            </w:r>
            <w:r w:rsidR="00091406" w:rsidRPr="006A63F0">
              <w:fldChar w:fldCharType="separate"/>
            </w:r>
            <w:r w:rsidRPr="006A63F0">
              <w:t> </w:t>
            </w:r>
            <w:r w:rsidRPr="006A63F0">
              <w:t> </w:t>
            </w:r>
            <w:r w:rsidRPr="006A63F0">
              <w:t> </w:t>
            </w:r>
            <w:r w:rsidRPr="006A63F0">
              <w:t> </w:t>
            </w:r>
            <w:r w:rsidRPr="006A63F0">
              <w:t> </w:t>
            </w:r>
            <w:r w:rsidR="00091406" w:rsidRPr="006A63F0">
              <w:fldChar w:fldCharType="end"/>
            </w:r>
          </w:p>
        </w:tc>
        <w:tc>
          <w:tcPr>
            <w:tcW w:w="993" w:type="dxa"/>
            <w:vMerge/>
            <w:shd w:val="clear" w:color="auto" w:fill="auto"/>
          </w:tcPr>
          <w:p w:rsidR="006A63F0" w:rsidRPr="006A63F0" w:rsidRDefault="006A63F0" w:rsidP="006A63F0">
            <w:pPr>
              <w:spacing w:before="20"/>
              <w:rPr>
                <w:sz w:val="16"/>
                <w:szCs w:val="16"/>
              </w:rPr>
            </w:pPr>
          </w:p>
        </w:tc>
      </w:tr>
      <w:tr w:rsidR="006A63F0" w:rsidRPr="00CE4D50" w:rsidTr="006A63F0">
        <w:trPr>
          <w:trHeight w:val="343"/>
        </w:trPr>
        <w:tc>
          <w:tcPr>
            <w:tcW w:w="567" w:type="dxa"/>
            <w:vMerge w:val="restart"/>
            <w:shd w:val="clear" w:color="auto" w:fill="auto"/>
            <w:vAlign w:val="center"/>
          </w:tcPr>
          <w:p w:rsidR="006A63F0" w:rsidRPr="00CE4D50" w:rsidRDefault="006A63F0" w:rsidP="00CE4D50">
            <w:pPr>
              <w:jc w:val="center"/>
              <w:rPr>
                <w:b/>
                <w:sz w:val="32"/>
                <w:szCs w:val="32"/>
              </w:rPr>
            </w:pPr>
            <w:r w:rsidRPr="00CE4D50">
              <w:rPr>
                <w:b/>
                <w:sz w:val="32"/>
                <w:szCs w:val="32"/>
              </w:rPr>
              <w:t>8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A63F0" w:rsidRPr="006A63F0" w:rsidRDefault="006A63F0" w:rsidP="006A63F0">
            <w:pPr>
              <w:pStyle w:val="Tabellflt"/>
            </w:pPr>
            <w:r w:rsidRPr="006A63F0">
              <w:rPr>
                <w:sz w:val="16"/>
                <w:szCs w:val="16"/>
              </w:rPr>
              <w:t>Namn</w:t>
            </w:r>
            <w:r>
              <w:t xml:space="preserve"> </w:t>
            </w:r>
            <w:r w:rsidR="00091406"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 w:rsidR="00091406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="00091406">
              <w:fldChar w:fldCharType="end"/>
            </w:r>
          </w:p>
        </w:tc>
        <w:tc>
          <w:tcPr>
            <w:tcW w:w="951" w:type="dxa"/>
            <w:vMerge w:val="restart"/>
            <w:shd w:val="clear" w:color="auto" w:fill="auto"/>
          </w:tcPr>
          <w:p w:rsidR="006A63F0" w:rsidRPr="006A63F0" w:rsidRDefault="006A63F0" w:rsidP="006A63F0">
            <w:pPr>
              <w:spacing w:before="20"/>
              <w:rPr>
                <w:sz w:val="16"/>
                <w:szCs w:val="16"/>
              </w:rPr>
            </w:pPr>
            <w:r w:rsidRPr="006A63F0">
              <w:rPr>
                <w:sz w:val="16"/>
                <w:szCs w:val="16"/>
              </w:rPr>
              <w:t>Född år</w:t>
            </w:r>
          </w:p>
          <w:p w:rsidR="006A63F0" w:rsidRPr="006A63F0" w:rsidRDefault="00091406" w:rsidP="006A63F0">
            <w:pPr>
              <w:pStyle w:val="Tabellflt"/>
            </w:pPr>
            <w:r w:rsidRPr="006A63F0"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 w:rsidR="006A63F0" w:rsidRPr="006A63F0">
              <w:instrText xml:space="preserve"> FORMTEXT </w:instrText>
            </w:r>
            <w:r w:rsidRPr="006A63F0">
              <w:fldChar w:fldCharType="separate"/>
            </w:r>
            <w:r w:rsidR="006A63F0" w:rsidRPr="006A63F0">
              <w:t> </w:t>
            </w:r>
            <w:r w:rsidR="006A63F0" w:rsidRPr="006A63F0">
              <w:t> </w:t>
            </w:r>
            <w:r w:rsidR="006A63F0" w:rsidRPr="006A63F0">
              <w:t> </w:t>
            </w:r>
            <w:r w:rsidR="006A63F0" w:rsidRPr="006A63F0">
              <w:t> </w:t>
            </w:r>
            <w:r w:rsidR="006A63F0" w:rsidRPr="006A63F0">
              <w:t> </w:t>
            </w:r>
            <w:r w:rsidRPr="006A63F0">
              <w:fldChar w:fldCharType="end"/>
            </w:r>
          </w:p>
        </w:tc>
        <w:tc>
          <w:tcPr>
            <w:tcW w:w="609" w:type="dxa"/>
            <w:vMerge w:val="restart"/>
            <w:shd w:val="clear" w:color="auto" w:fill="auto"/>
            <w:vAlign w:val="center"/>
          </w:tcPr>
          <w:p w:rsidR="006A63F0" w:rsidRPr="00CE4D50" w:rsidRDefault="006A63F0" w:rsidP="00CE4D50">
            <w:pPr>
              <w:jc w:val="center"/>
              <w:rPr>
                <w:b/>
                <w:sz w:val="32"/>
                <w:szCs w:val="32"/>
              </w:rPr>
            </w:pPr>
            <w:r w:rsidRPr="00CE4D50">
              <w:rPr>
                <w:b/>
                <w:sz w:val="32"/>
                <w:szCs w:val="32"/>
              </w:rPr>
              <w:t>16</w:t>
            </w:r>
          </w:p>
        </w:tc>
        <w:tc>
          <w:tcPr>
            <w:tcW w:w="3543" w:type="dxa"/>
            <w:shd w:val="clear" w:color="auto" w:fill="auto"/>
            <w:vAlign w:val="center"/>
          </w:tcPr>
          <w:p w:rsidR="006A63F0" w:rsidRPr="006A63F0" w:rsidRDefault="006A63F0" w:rsidP="006A63F0">
            <w:pPr>
              <w:pStyle w:val="Tabellflt"/>
            </w:pPr>
            <w:r w:rsidRPr="006A63F0">
              <w:rPr>
                <w:sz w:val="16"/>
                <w:szCs w:val="16"/>
              </w:rPr>
              <w:t>Namn</w:t>
            </w:r>
            <w:r>
              <w:t xml:space="preserve"> </w:t>
            </w:r>
            <w:r w:rsidR="00091406"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 w:rsidR="00091406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="00091406">
              <w:fldChar w:fldCharType="end"/>
            </w:r>
          </w:p>
        </w:tc>
        <w:tc>
          <w:tcPr>
            <w:tcW w:w="993" w:type="dxa"/>
            <w:vMerge w:val="restart"/>
            <w:shd w:val="clear" w:color="auto" w:fill="auto"/>
          </w:tcPr>
          <w:p w:rsidR="006A63F0" w:rsidRPr="006A63F0" w:rsidRDefault="006A63F0" w:rsidP="006A63F0">
            <w:pPr>
              <w:spacing w:before="20"/>
              <w:rPr>
                <w:sz w:val="16"/>
                <w:szCs w:val="16"/>
              </w:rPr>
            </w:pPr>
            <w:r w:rsidRPr="006A63F0">
              <w:rPr>
                <w:sz w:val="16"/>
                <w:szCs w:val="16"/>
              </w:rPr>
              <w:t>Född år</w:t>
            </w:r>
          </w:p>
          <w:p w:rsidR="006A63F0" w:rsidRPr="006A63F0" w:rsidRDefault="00091406" w:rsidP="006A63F0">
            <w:pPr>
              <w:pStyle w:val="Tabellflt"/>
            </w:pPr>
            <w:r w:rsidRPr="006A63F0"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 w:rsidR="006A63F0" w:rsidRPr="006A63F0">
              <w:instrText xml:space="preserve"> FORMTEXT </w:instrText>
            </w:r>
            <w:r w:rsidRPr="006A63F0">
              <w:fldChar w:fldCharType="separate"/>
            </w:r>
            <w:r w:rsidR="006A63F0" w:rsidRPr="006A63F0">
              <w:t> </w:t>
            </w:r>
            <w:r w:rsidR="006A63F0" w:rsidRPr="006A63F0">
              <w:t> </w:t>
            </w:r>
            <w:r w:rsidR="006A63F0" w:rsidRPr="006A63F0">
              <w:t> </w:t>
            </w:r>
            <w:r w:rsidR="006A63F0" w:rsidRPr="006A63F0">
              <w:t> </w:t>
            </w:r>
            <w:r w:rsidR="006A63F0" w:rsidRPr="006A63F0">
              <w:t> </w:t>
            </w:r>
            <w:r w:rsidRPr="006A63F0">
              <w:fldChar w:fldCharType="end"/>
            </w:r>
          </w:p>
        </w:tc>
      </w:tr>
      <w:tr w:rsidR="006A63F0" w:rsidRPr="00CE4D50" w:rsidTr="006A63F0">
        <w:trPr>
          <w:trHeight w:val="343"/>
        </w:trPr>
        <w:tc>
          <w:tcPr>
            <w:tcW w:w="567" w:type="dxa"/>
            <w:vMerge/>
            <w:shd w:val="clear" w:color="auto" w:fill="auto"/>
          </w:tcPr>
          <w:p w:rsidR="006A63F0" w:rsidRPr="00CE4D50" w:rsidRDefault="006A63F0" w:rsidP="00A577A1">
            <w:pPr>
              <w:rPr>
                <w:b/>
                <w:sz w:val="16"/>
                <w:szCs w:val="16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6A63F0" w:rsidRPr="006A63F0" w:rsidRDefault="006A63F0" w:rsidP="006A63F0">
            <w:pPr>
              <w:pStyle w:val="Tabellflt"/>
            </w:pPr>
            <w:r w:rsidRPr="006A63F0">
              <w:rPr>
                <w:sz w:val="16"/>
                <w:szCs w:val="16"/>
              </w:rPr>
              <w:t>Postadress</w:t>
            </w:r>
            <w:r>
              <w:t xml:space="preserve"> </w:t>
            </w:r>
            <w:r w:rsidR="00091406" w:rsidRPr="006A63F0"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 w:rsidRPr="006A63F0">
              <w:instrText xml:space="preserve"> FORMTEXT </w:instrText>
            </w:r>
            <w:r w:rsidR="00091406" w:rsidRPr="006A63F0">
              <w:fldChar w:fldCharType="separate"/>
            </w:r>
            <w:r w:rsidRPr="006A63F0">
              <w:t> </w:t>
            </w:r>
            <w:r w:rsidRPr="006A63F0">
              <w:t> </w:t>
            </w:r>
            <w:r w:rsidRPr="006A63F0">
              <w:t> </w:t>
            </w:r>
            <w:r w:rsidRPr="006A63F0">
              <w:t> </w:t>
            </w:r>
            <w:r w:rsidRPr="006A63F0">
              <w:t> </w:t>
            </w:r>
            <w:r w:rsidR="00091406" w:rsidRPr="006A63F0">
              <w:fldChar w:fldCharType="end"/>
            </w:r>
          </w:p>
        </w:tc>
        <w:tc>
          <w:tcPr>
            <w:tcW w:w="951" w:type="dxa"/>
            <w:vMerge/>
            <w:shd w:val="clear" w:color="auto" w:fill="auto"/>
          </w:tcPr>
          <w:p w:rsidR="006A63F0" w:rsidRPr="00CE4D50" w:rsidRDefault="006A63F0" w:rsidP="00A577A1">
            <w:pPr>
              <w:rPr>
                <w:b/>
                <w:sz w:val="16"/>
                <w:szCs w:val="16"/>
              </w:rPr>
            </w:pPr>
          </w:p>
        </w:tc>
        <w:tc>
          <w:tcPr>
            <w:tcW w:w="609" w:type="dxa"/>
            <w:vMerge/>
            <w:shd w:val="clear" w:color="auto" w:fill="auto"/>
          </w:tcPr>
          <w:p w:rsidR="006A63F0" w:rsidRPr="00CE4D50" w:rsidRDefault="006A63F0" w:rsidP="00A577A1">
            <w:pPr>
              <w:rPr>
                <w:b/>
                <w:sz w:val="16"/>
                <w:szCs w:val="16"/>
              </w:rPr>
            </w:pPr>
          </w:p>
        </w:tc>
        <w:tc>
          <w:tcPr>
            <w:tcW w:w="3543" w:type="dxa"/>
            <w:shd w:val="clear" w:color="auto" w:fill="auto"/>
            <w:vAlign w:val="center"/>
          </w:tcPr>
          <w:p w:rsidR="006A63F0" w:rsidRPr="006A63F0" w:rsidRDefault="006A63F0" w:rsidP="006A63F0">
            <w:pPr>
              <w:pStyle w:val="Tabellflt"/>
            </w:pPr>
            <w:r w:rsidRPr="006A63F0">
              <w:rPr>
                <w:sz w:val="16"/>
                <w:szCs w:val="16"/>
              </w:rPr>
              <w:t>Postadress</w:t>
            </w:r>
            <w:r>
              <w:t xml:space="preserve"> </w:t>
            </w:r>
            <w:r w:rsidR="00091406" w:rsidRPr="006A63F0"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 w:rsidRPr="006A63F0">
              <w:instrText xml:space="preserve"> FORMTEXT </w:instrText>
            </w:r>
            <w:r w:rsidR="00091406" w:rsidRPr="006A63F0">
              <w:fldChar w:fldCharType="separate"/>
            </w:r>
            <w:r w:rsidRPr="006A63F0">
              <w:t> </w:t>
            </w:r>
            <w:r w:rsidRPr="006A63F0">
              <w:t> </w:t>
            </w:r>
            <w:r w:rsidRPr="006A63F0">
              <w:t> </w:t>
            </w:r>
            <w:r w:rsidRPr="006A63F0">
              <w:t> </w:t>
            </w:r>
            <w:r w:rsidRPr="006A63F0">
              <w:t> </w:t>
            </w:r>
            <w:r w:rsidR="00091406" w:rsidRPr="006A63F0">
              <w:fldChar w:fldCharType="end"/>
            </w:r>
          </w:p>
        </w:tc>
        <w:tc>
          <w:tcPr>
            <w:tcW w:w="993" w:type="dxa"/>
            <w:vMerge/>
            <w:shd w:val="clear" w:color="auto" w:fill="auto"/>
          </w:tcPr>
          <w:p w:rsidR="006A63F0" w:rsidRPr="00CE4D50" w:rsidRDefault="006A63F0" w:rsidP="00A577A1">
            <w:pPr>
              <w:rPr>
                <w:b/>
                <w:sz w:val="16"/>
                <w:szCs w:val="16"/>
              </w:rPr>
            </w:pPr>
          </w:p>
        </w:tc>
      </w:tr>
    </w:tbl>
    <w:p w:rsidR="00F71F53" w:rsidRPr="005A7A8C" w:rsidRDefault="00F71F53" w:rsidP="00A577A1">
      <w:pPr>
        <w:rPr>
          <w:b/>
          <w:sz w:val="16"/>
          <w:szCs w:val="16"/>
        </w:rPr>
      </w:pPr>
    </w:p>
    <w:p w:rsidR="002A1846" w:rsidRDefault="002A1846" w:rsidP="00A577A1"/>
    <w:p w:rsidR="002A1846" w:rsidRPr="00B768D6" w:rsidRDefault="002A1846" w:rsidP="006D063F">
      <w:pPr>
        <w:pStyle w:val="Tabellflt"/>
        <w:tabs>
          <w:tab w:val="left" w:pos="5103"/>
          <w:tab w:val="left" w:pos="7655"/>
        </w:tabs>
        <w:rPr>
          <w:sz w:val="18"/>
          <w:szCs w:val="18"/>
        </w:rPr>
      </w:pPr>
      <w:r w:rsidRPr="00B768D6">
        <w:rPr>
          <w:sz w:val="18"/>
          <w:szCs w:val="18"/>
        </w:rPr>
        <w:t>Stockholm den</w:t>
      </w:r>
      <w:r w:rsidRPr="006A63F0">
        <w:t xml:space="preserve"> </w:t>
      </w:r>
      <w:r w:rsidR="00091406" w:rsidRPr="00B87514">
        <w:rPr>
          <w:u w:val="single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8" w:name="Text8"/>
      <w:r w:rsidRPr="00B87514">
        <w:rPr>
          <w:u w:val="single"/>
        </w:rPr>
        <w:instrText xml:space="preserve"> FORMTEXT </w:instrText>
      </w:r>
      <w:r w:rsidR="00091406" w:rsidRPr="00B87514">
        <w:rPr>
          <w:u w:val="single"/>
        </w:rPr>
      </w:r>
      <w:r w:rsidR="00091406" w:rsidRPr="00B87514">
        <w:rPr>
          <w:u w:val="single"/>
        </w:rPr>
        <w:fldChar w:fldCharType="separate"/>
      </w:r>
      <w:r w:rsidR="00B960A2" w:rsidRPr="00B87514">
        <w:rPr>
          <w:u w:val="single"/>
        </w:rPr>
        <w:t> </w:t>
      </w:r>
      <w:r w:rsidR="00B960A2" w:rsidRPr="00B87514">
        <w:rPr>
          <w:u w:val="single"/>
        </w:rPr>
        <w:t> </w:t>
      </w:r>
      <w:r w:rsidR="00B960A2" w:rsidRPr="00B87514">
        <w:rPr>
          <w:u w:val="single"/>
        </w:rPr>
        <w:t> </w:t>
      </w:r>
      <w:r w:rsidR="00B960A2" w:rsidRPr="00B87514">
        <w:rPr>
          <w:u w:val="single"/>
        </w:rPr>
        <w:t> </w:t>
      </w:r>
      <w:r w:rsidR="00B960A2" w:rsidRPr="00B87514">
        <w:rPr>
          <w:u w:val="single"/>
        </w:rPr>
        <w:t> </w:t>
      </w:r>
      <w:r w:rsidR="00091406" w:rsidRPr="00B87514">
        <w:rPr>
          <w:u w:val="single"/>
        </w:rPr>
        <w:fldChar w:fldCharType="end"/>
      </w:r>
      <w:bookmarkEnd w:id="8"/>
      <w:r w:rsidR="00B87514">
        <w:rPr>
          <w:u w:val="single"/>
        </w:rPr>
        <w:t xml:space="preserve">                                       </w:t>
      </w:r>
      <w:r w:rsidR="00B87514">
        <w:rPr>
          <w:sz w:val="18"/>
          <w:szCs w:val="18"/>
        </w:rPr>
        <w:t xml:space="preserve">           </w:t>
      </w:r>
      <w:r w:rsidR="00AB7DF6" w:rsidRPr="00B768D6">
        <w:rPr>
          <w:sz w:val="18"/>
          <w:szCs w:val="18"/>
        </w:rPr>
        <w:tab/>
        <w:t>Antal</w:t>
      </w:r>
      <w:r w:rsidR="00B768D6" w:rsidRPr="00B768D6">
        <w:rPr>
          <w:sz w:val="18"/>
          <w:szCs w:val="18"/>
        </w:rPr>
        <w:t xml:space="preserve"> medlemmar 7-20 år</w:t>
      </w:r>
      <w:r w:rsidR="00B768D6" w:rsidRPr="00B768D6">
        <w:rPr>
          <w:sz w:val="18"/>
          <w:szCs w:val="18"/>
        </w:rPr>
        <w:tab/>
      </w:r>
      <w:r w:rsidR="00B768D6">
        <w:rPr>
          <w:sz w:val="18"/>
          <w:szCs w:val="18"/>
        </w:rPr>
        <w:t xml:space="preserve"> </w:t>
      </w:r>
      <w:r w:rsidR="00B768D6" w:rsidRPr="00B768D6">
        <w:rPr>
          <w:sz w:val="18"/>
          <w:szCs w:val="18"/>
        </w:rPr>
        <w:t>Antal dagar</w:t>
      </w:r>
      <w:r w:rsidR="00271E6E">
        <w:rPr>
          <w:sz w:val="18"/>
          <w:szCs w:val="18"/>
        </w:rPr>
        <w:t xml:space="preserve"> </w:t>
      </w:r>
    </w:p>
    <w:tbl>
      <w:tblPr>
        <w:tblW w:w="1006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02"/>
        <w:gridCol w:w="301"/>
        <w:gridCol w:w="2268"/>
        <w:gridCol w:w="284"/>
        <w:gridCol w:w="2410"/>
      </w:tblGrid>
      <w:tr w:rsidR="00B768D6" w:rsidTr="006A63F0">
        <w:trPr>
          <w:trHeight w:val="548"/>
        </w:trPr>
        <w:tc>
          <w:tcPr>
            <w:tcW w:w="4802" w:type="dxa"/>
            <w:tcBorders>
              <w:top w:val="nil"/>
              <w:left w:val="nil"/>
              <w:right w:val="nil"/>
            </w:tcBorders>
            <w:vAlign w:val="center"/>
          </w:tcPr>
          <w:p w:rsidR="00B768D6" w:rsidRDefault="00B768D6" w:rsidP="00B768D6">
            <w:pPr>
              <w:pStyle w:val="Tabellflt"/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</w:tcBorders>
            <w:vAlign w:val="center"/>
          </w:tcPr>
          <w:p w:rsidR="00B768D6" w:rsidRDefault="00B768D6" w:rsidP="00B768D6">
            <w:pPr>
              <w:pStyle w:val="Tabellflt"/>
            </w:pPr>
          </w:p>
        </w:tc>
        <w:tc>
          <w:tcPr>
            <w:tcW w:w="2268" w:type="dxa"/>
            <w:vAlign w:val="center"/>
          </w:tcPr>
          <w:p w:rsidR="00B768D6" w:rsidRDefault="00091406" w:rsidP="00B768D6">
            <w:pPr>
              <w:pStyle w:val="Tabellflt"/>
            </w:pPr>
            <w: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bookmarkStart w:id="9" w:name="Text43"/>
            <w:r w:rsidR="00B768D6">
              <w:instrText xml:space="preserve"> FORMTEXT </w:instrText>
            </w:r>
            <w:r>
              <w:fldChar w:fldCharType="separate"/>
            </w:r>
            <w:r w:rsidR="00B768D6">
              <w:rPr>
                <w:noProof/>
              </w:rPr>
              <w:t> </w:t>
            </w:r>
            <w:r w:rsidR="00B768D6">
              <w:rPr>
                <w:noProof/>
              </w:rPr>
              <w:t> </w:t>
            </w:r>
            <w:r w:rsidR="00B768D6">
              <w:rPr>
                <w:noProof/>
              </w:rPr>
              <w:t> </w:t>
            </w:r>
            <w:r w:rsidR="00B768D6">
              <w:rPr>
                <w:noProof/>
              </w:rPr>
              <w:t> </w:t>
            </w:r>
            <w:r w:rsidR="00B768D6">
              <w:rPr>
                <w:noProof/>
              </w:rPr>
              <w:t> </w:t>
            </w:r>
            <w:r>
              <w:fldChar w:fldCharType="end"/>
            </w:r>
            <w:bookmarkEnd w:id="9"/>
          </w:p>
        </w:tc>
        <w:tc>
          <w:tcPr>
            <w:tcW w:w="284" w:type="dxa"/>
            <w:tcBorders>
              <w:top w:val="nil"/>
              <w:bottom w:val="nil"/>
            </w:tcBorders>
            <w:vAlign w:val="center"/>
          </w:tcPr>
          <w:p w:rsidR="00B768D6" w:rsidRDefault="00B768D6" w:rsidP="00B768D6">
            <w:pPr>
              <w:pStyle w:val="Tabellflt"/>
              <w:tabs>
                <w:tab w:val="left" w:pos="4820"/>
                <w:tab w:val="left" w:pos="5046"/>
                <w:tab w:val="left" w:pos="7938"/>
                <w:tab w:val="left" w:pos="9866"/>
              </w:tabs>
            </w:pPr>
            <w:r>
              <w:tab/>
            </w:r>
            <w:r w:rsidR="00091406"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bookmarkStart w:id="10" w:name="Text40"/>
            <w:r>
              <w:instrText xml:space="preserve"> FORMTEXT </w:instrText>
            </w:r>
            <w:r w:rsidR="00091406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="00091406">
              <w:fldChar w:fldCharType="end"/>
            </w:r>
            <w:bookmarkEnd w:id="10"/>
          </w:p>
        </w:tc>
        <w:tc>
          <w:tcPr>
            <w:tcW w:w="2410" w:type="dxa"/>
            <w:vAlign w:val="center"/>
          </w:tcPr>
          <w:p w:rsidR="00B768D6" w:rsidRDefault="00091406" w:rsidP="00B768D6">
            <w:pPr>
              <w:pStyle w:val="Tabellflt"/>
            </w:pPr>
            <w: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bookmarkStart w:id="11" w:name="Text42"/>
            <w:r w:rsidR="00B768D6">
              <w:instrText xml:space="preserve"> FORMTEXT </w:instrText>
            </w:r>
            <w:r>
              <w:fldChar w:fldCharType="separate"/>
            </w:r>
            <w:r w:rsidR="00B768D6">
              <w:rPr>
                <w:noProof/>
              </w:rPr>
              <w:t> </w:t>
            </w:r>
            <w:r w:rsidR="00B768D6">
              <w:rPr>
                <w:noProof/>
              </w:rPr>
              <w:t> </w:t>
            </w:r>
            <w:r w:rsidR="00B768D6">
              <w:rPr>
                <w:noProof/>
              </w:rPr>
              <w:t> </w:t>
            </w:r>
            <w:r w:rsidR="00B768D6">
              <w:rPr>
                <w:noProof/>
              </w:rPr>
              <w:t> </w:t>
            </w:r>
            <w:r w:rsidR="00B768D6">
              <w:rPr>
                <w:noProof/>
              </w:rPr>
              <w:t> </w:t>
            </w:r>
            <w:r>
              <w:fldChar w:fldCharType="end"/>
            </w:r>
            <w:bookmarkEnd w:id="11"/>
          </w:p>
        </w:tc>
      </w:tr>
    </w:tbl>
    <w:p w:rsidR="00893D3E" w:rsidRDefault="00893D3E" w:rsidP="006D063F">
      <w:pPr>
        <w:tabs>
          <w:tab w:val="decimal" w:pos="4820"/>
          <w:tab w:val="left" w:pos="5046"/>
          <w:tab w:val="left" w:pos="9866"/>
        </w:tabs>
        <w:spacing w:before="40"/>
        <w:rPr>
          <w:sz w:val="16"/>
          <w:szCs w:val="16"/>
        </w:rPr>
      </w:pPr>
      <w:r w:rsidRPr="00893D3E">
        <w:rPr>
          <w:sz w:val="16"/>
          <w:szCs w:val="16"/>
        </w:rPr>
        <w:t xml:space="preserve">  </w:t>
      </w:r>
      <w:r w:rsidR="001E2B07">
        <w:rPr>
          <w:sz w:val="16"/>
          <w:szCs w:val="16"/>
        </w:rPr>
        <w:t>Föreningens firmatecknare</w:t>
      </w:r>
      <w:r w:rsidRPr="00893D3E">
        <w:rPr>
          <w:sz w:val="16"/>
          <w:szCs w:val="16"/>
        </w:rPr>
        <w:tab/>
      </w:r>
      <w:r w:rsidRPr="00893D3E">
        <w:rPr>
          <w:sz w:val="16"/>
          <w:szCs w:val="16"/>
        </w:rPr>
        <w:tab/>
      </w:r>
    </w:p>
    <w:p w:rsidR="00015A8C" w:rsidRPr="00893D3E" w:rsidRDefault="00015A8C" w:rsidP="00015A8C">
      <w:pPr>
        <w:tabs>
          <w:tab w:val="decimal" w:pos="4820"/>
          <w:tab w:val="left" w:pos="5046"/>
          <w:tab w:val="left" w:pos="9866"/>
        </w:tabs>
        <w:rPr>
          <w:sz w:val="16"/>
          <w:szCs w:val="16"/>
        </w:rPr>
      </w:pPr>
    </w:p>
    <w:p w:rsidR="00893D3E" w:rsidRPr="00893D3E" w:rsidRDefault="00554AAA" w:rsidP="00A061BE">
      <w:pPr>
        <w:pStyle w:val="Tabellflt"/>
        <w:tabs>
          <w:tab w:val="left" w:pos="4820"/>
          <w:tab w:val="left" w:pos="5046"/>
          <w:tab w:val="left" w:pos="9866"/>
        </w:tabs>
      </w:pPr>
      <w:bookmarkStart w:id="12" w:name="OLE_LINK1"/>
      <w:r>
        <w:t xml:space="preserve">  </w:t>
      </w:r>
      <w:r w:rsidR="00091406">
        <w:fldChar w:fldCharType="begin">
          <w:ffData>
            <w:name w:val="Text17"/>
            <w:enabled/>
            <w:calcOnExit w:val="0"/>
            <w:textInput/>
          </w:ffData>
        </w:fldChar>
      </w:r>
      <w:bookmarkStart w:id="13" w:name="Text17"/>
      <w:r>
        <w:instrText xml:space="preserve"> FORMTEXT </w:instrText>
      </w:r>
      <w:r w:rsidR="00091406">
        <w:fldChar w:fldCharType="separate"/>
      </w:r>
      <w:r w:rsidR="00B960A2">
        <w:rPr>
          <w:noProof/>
        </w:rPr>
        <w:t> </w:t>
      </w:r>
      <w:r w:rsidR="00B960A2">
        <w:rPr>
          <w:noProof/>
        </w:rPr>
        <w:t> </w:t>
      </w:r>
      <w:r w:rsidR="00B960A2">
        <w:rPr>
          <w:noProof/>
        </w:rPr>
        <w:t> </w:t>
      </w:r>
      <w:r w:rsidR="00B960A2">
        <w:rPr>
          <w:noProof/>
        </w:rPr>
        <w:t> </w:t>
      </w:r>
      <w:r w:rsidR="00B960A2">
        <w:rPr>
          <w:noProof/>
        </w:rPr>
        <w:t> </w:t>
      </w:r>
      <w:r w:rsidR="00091406">
        <w:fldChar w:fldCharType="end"/>
      </w:r>
      <w:bookmarkEnd w:id="13"/>
      <w:r w:rsidR="001E2B07">
        <w:tab/>
      </w:r>
      <w:r w:rsidR="001E2B07">
        <w:tab/>
      </w:r>
      <w:r w:rsidR="00954A4F">
        <w:t xml:space="preserve">  </w:t>
      </w:r>
      <w:r w:rsidR="00091406">
        <w:fldChar w:fldCharType="begin">
          <w:ffData>
            <w:name w:val="Text28"/>
            <w:enabled/>
            <w:calcOnExit w:val="0"/>
            <w:textInput/>
          </w:ffData>
        </w:fldChar>
      </w:r>
      <w:bookmarkStart w:id="14" w:name="Text28"/>
      <w:r w:rsidR="001E2B07">
        <w:instrText xml:space="preserve"> FORMTEXT </w:instrText>
      </w:r>
      <w:r w:rsidR="00091406">
        <w:fldChar w:fldCharType="separate"/>
      </w:r>
      <w:r w:rsidR="00B960A2">
        <w:rPr>
          <w:noProof/>
        </w:rPr>
        <w:t> </w:t>
      </w:r>
      <w:r w:rsidR="00B960A2">
        <w:rPr>
          <w:noProof/>
        </w:rPr>
        <w:t> </w:t>
      </w:r>
      <w:r w:rsidR="00B960A2">
        <w:rPr>
          <w:noProof/>
        </w:rPr>
        <w:t> </w:t>
      </w:r>
      <w:r w:rsidR="00B960A2">
        <w:rPr>
          <w:noProof/>
        </w:rPr>
        <w:t> </w:t>
      </w:r>
      <w:r w:rsidR="00B960A2">
        <w:rPr>
          <w:noProof/>
        </w:rPr>
        <w:t> </w:t>
      </w:r>
      <w:r w:rsidR="00091406">
        <w:fldChar w:fldCharType="end"/>
      </w:r>
      <w:bookmarkEnd w:id="14"/>
    </w:p>
    <w:p w:rsidR="00893D3E" w:rsidRPr="00893D3E" w:rsidRDefault="00015A8C" w:rsidP="00893D3E">
      <w:pPr>
        <w:tabs>
          <w:tab w:val="decimal" w:leader="underscore" w:pos="4820"/>
          <w:tab w:val="left" w:pos="5046"/>
          <w:tab w:val="left" w:leader="underscore" w:pos="9866"/>
        </w:tabs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1E2B07">
        <w:rPr>
          <w:sz w:val="16"/>
          <w:szCs w:val="16"/>
        </w:rPr>
        <w:tab/>
      </w:r>
    </w:p>
    <w:p w:rsidR="008B0105" w:rsidRDefault="00893D3E" w:rsidP="00893D3E">
      <w:pPr>
        <w:tabs>
          <w:tab w:val="decimal" w:pos="4820"/>
          <w:tab w:val="left" w:pos="5046"/>
          <w:tab w:val="left" w:pos="9866"/>
        </w:tabs>
        <w:rPr>
          <w:sz w:val="16"/>
          <w:szCs w:val="16"/>
        </w:rPr>
      </w:pPr>
      <w:r w:rsidRPr="00893D3E">
        <w:rPr>
          <w:sz w:val="16"/>
          <w:szCs w:val="16"/>
        </w:rPr>
        <w:t xml:space="preserve"> </w:t>
      </w:r>
      <w:bookmarkEnd w:id="12"/>
      <w:r w:rsidRPr="00893D3E">
        <w:rPr>
          <w:sz w:val="16"/>
          <w:szCs w:val="16"/>
        </w:rPr>
        <w:t xml:space="preserve"> Namnförtydligande</w:t>
      </w:r>
      <w:r w:rsidRPr="00893D3E">
        <w:rPr>
          <w:sz w:val="16"/>
          <w:szCs w:val="16"/>
        </w:rPr>
        <w:tab/>
      </w:r>
      <w:r w:rsidRPr="00893D3E">
        <w:rPr>
          <w:sz w:val="16"/>
          <w:szCs w:val="16"/>
        </w:rPr>
        <w:tab/>
      </w:r>
      <w:r w:rsidR="00954A4F">
        <w:rPr>
          <w:sz w:val="16"/>
          <w:szCs w:val="16"/>
        </w:rPr>
        <w:t xml:space="preserve">   </w:t>
      </w:r>
      <w:r w:rsidR="00AB7DF6">
        <w:rPr>
          <w:sz w:val="16"/>
          <w:szCs w:val="16"/>
        </w:rPr>
        <w:t>Telefon firmatecknare</w:t>
      </w:r>
    </w:p>
    <w:p w:rsidR="00760E18" w:rsidRDefault="00760E18" w:rsidP="00893D3E">
      <w:pPr>
        <w:tabs>
          <w:tab w:val="decimal" w:pos="4820"/>
          <w:tab w:val="left" w:pos="5046"/>
          <w:tab w:val="left" w:pos="9866"/>
        </w:tabs>
        <w:rPr>
          <w:sz w:val="16"/>
          <w:szCs w:val="16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11"/>
        <w:gridCol w:w="2350"/>
        <w:gridCol w:w="2693"/>
        <w:gridCol w:w="3119"/>
      </w:tblGrid>
      <w:tr w:rsidR="00AB7DF6" w:rsidTr="00AB7DF6">
        <w:trPr>
          <w:trHeight w:val="510"/>
        </w:trPr>
        <w:tc>
          <w:tcPr>
            <w:tcW w:w="20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B7DF6" w:rsidRPr="00AB7DF6" w:rsidRDefault="00AB7DF6" w:rsidP="00AB7DF6">
            <w:pPr>
              <w:pStyle w:val="Tabellflt"/>
              <w:rPr>
                <w:sz w:val="18"/>
                <w:szCs w:val="18"/>
              </w:rPr>
            </w:pPr>
            <w:r w:rsidRPr="00AB7DF6">
              <w:rPr>
                <w:sz w:val="18"/>
                <w:szCs w:val="18"/>
              </w:rPr>
              <w:t>Förvaltningens</w:t>
            </w:r>
            <w:r w:rsidRPr="00AB7DF6">
              <w:rPr>
                <w:sz w:val="18"/>
                <w:szCs w:val="18"/>
              </w:rPr>
              <w:br/>
              <w:t>noteringar</w:t>
            </w:r>
          </w:p>
        </w:tc>
        <w:tc>
          <w:tcPr>
            <w:tcW w:w="23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B7DF6" w:rsidRPr="00AB7DF6" w:rsidRDefault="00AB7DF6" w:rsidP="00AB7DF6">
            <w:pPr>
              <w:pStyle w:val="Tabellf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Summa kr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B7DF6" w:rsidRPr="00AB7DF6" w:rsidRDefault="00AB7DF6" w:rsidP="00AB7DF6">
            <w:pPr>
              <w:pStyle w:val="Tabellflt"/>
              <w:rPr>
                <w:sz w:val="18"/>
                <w:szCs w:val="18"/>
              </w:rPr>
            </w:pPr>
            <w:r w:rsidRPr="00AB7DF6">
              <w:rPr>
                <w:sz w:val="18"/>
                <w:szCs w:val="18"/>
              </w:rPr>
              <w:t>Bidragsnr</w:t>
            </w:r>
          </w:p>
        </w:tc>
        <w:tc>
          <w:tcPr>
            <w:tcW w:w="31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B7DF6" w:rsidRPr="00AB7DF6" w:rsidRDefault="00AB7DF6" w:rsidP="00AB7DF6">
            <w:pPr>
              <w:pStyle w:val="Tabellflt"/>
              <w:rPr>
                <w:sz w:val="18"/>
                <w:szCs w:val="18"/>
              </w:rPr>
            </w:pPr>
            <w:r w:rsidRPr="00AB7DF6">
              <w:rPr>
                <w:sz w:val="18"/>
                <w:szCs w:val="18"/>
              </w:rPr>
              <w:t>Sign</w:t>
            </w:r>
          </w:p>
        </w:tc>
      </w:tr>
    </w:tbl>
    <w:p w:rsidR="006A63F0" w:rsidRDefault="00760E18" w:rsidP="00760E18">
      <w:pPr>
        <w:pStyle w:val="Tabellflt"/>
        <w:spacing w:before="120"/>
        <w:jc w:val="right"/>
        <w:rPr>
          <w:b/>
          <w:sz w:val="26"/>
          <w:szCs w:val="26"/>
        </w:rPr>
      </w:pPr>
      <w:r>
        <w:rPr>
          <w:b/>
          <w:sz w:val="26"/>
          <w:szCs w:val="26"/>
        </w:rPr>
        <w:t>OBS! REGLER PÅ SID 2</w:t>
      </w:r>
    </w:p>
    <w:p w:rsidR="00FA5906" w:rsidRPr="007D0FBC" w:rsidRDefault="006A63F0" w:rsidP="007D0FBC">
      <w:pPr>
        <w:pStyle w:val="Mellanrubrik"/>
        <w:rPr>
          <w:sz w:val="32"/>
          <w:szCs w:val="32"/>
        </w:rPr>
      </w:pPr>
      <w:r>
        <w:br w:type="page"/>
      </w:r>
      <w:r w:rsidR="00FA5906" w:rsidRPr="007D0FBC">
        <w:rPr>
          <w:sz w:val="32"/>
          <w:szCs w:val="32"/>
        </w:rPr>
        <w:lastRenderedPageBreak/>
        <w:t>Lägerbidrag</w:t>
      </w:r>
    </w:p>
    <w:p w:rsidR="000F6926" w:rsidRDefault="000E70EC" w:rsidP="007D0FBC">
      <w:pPr>
        <w:pStyle w:val="Mellanrubrik"/>
        <w:rPr>
          <w:sz w:val="20"/>
          <w:szCs w:val="20"/>
        </w:rPr>
      </w:pPr>
      <w:r w:rsidRPr="00255369">
        <w:rPr>
          <w:u w:val="single"/>
        </w:rPr>
        <w:t>Sök</w:t>
      </w:r>
      <w:r w:rsidR="00FA5906" w:rsidRPr="00255369">
        <w:rPr>
          <w:u w:val="single"/>
        </w:rPr>
        <w:t>s snarast efter ge</w:t>
      </w:r>
      <w:r w:rsidRPr="00255369">
        <w:rPr>
          <w:u w:val="single"/>
        </w:rPr>
        <w:t>nomfört läger</w:t>
      </w:r>
      <w:r>
        <w:t xml:space="preserve"> </w:t>
      </w:r>
      <w:r w:rsidR="00EF2DA9">
        <w:t xml:space="preserve"> perioden 1</w:t>
      </w:r>
      <w:r w:rsidR="00FB57A4">
        <w:rPr>
          <w:sz w:val="20"/>
          <w:szCs w:val="20"/>
        </w:rPr>
        <w:t xml:space="preserve"> d</w:t>
      </w:r>
      <w:r w:rsidR="0099186B">
        <w:rPr>
          <w:sz w:val="20"/>
          <w:szCs w:val="20"/>
        </w:rPr>
        <w:t xml:space="preserve">ecember </w:t>
      </w:r>
      <w:r w:rsidR="00EF2DA9">
        <w:rPr>
          <w:sz w:val="20"/>
          <w:szCs w:val="20"/>
        </w:rPr>
        <w:t>2016</w:t>
      </w:r>
      <w:r w:rsidR="00FB57A4">
        <w:rPr>
          <w:sz w:val="20"/>
          <w:szCs w:val="20"/>
        </w:rPr>
        <w:t xml:space="preserve"> –</w:t>
      </w:r>
      <w:r w:rsidR="00F5244C">
        <w:rPr>
          <w:sz w:val="20"/>
          <w:szCs w:val="20"/>
        </w:rPr>
        <w:t xml:space="preserve"> </w:t>
      </w:r>
      <w:r w:rsidR="00FB57A4">
        <w:rPr>
          <w:sz w:val="20"/>
          <w:szCs w:val="20"/>
        </w:rPr>
        <w:t>31 maj 201</w:t>
      </w:r>
      <w:r w:rsidR="00EF2DA9">
        <w:rPr>
          <w:sz w:val="20"/>
          <w:szCs w:val="20"/>
        </w:rPr>
        <w:t>7</w:t>
      </w:r>
      <w:r w:rsidR="003905C2">
        <w:rPr>
          <w:sz w:val="20"/>
          <w:szCs w:val="20"/>
        </w:rPr>
        <w:t xml:space="preserve">. </w:t>
      </w:r>
    </w:p>
    <w:p w:rsidR="007D0FBC" w:rsidRPr="000E70EC" w:rsidRDefault="003905C2" w:rsidP="007D0FBC">
      <w:pPr>
        <w:pStyle w:val="Mellanrubrik"/>
        <w:rPr>
          <w:sz w:val="20"/>
          <w:szCs w:val="20"/>
        </w:rPr>
      </w:pPr>
      <w:r>
        <w:rPr>
          <w:sz w:val="20"/>
          <w:szCs w:val="20"/>
        </w:rPr>
        <w:t>Observera att ansökan sk</w:t>
      </w:r>
      <w:r w:rsidR="0038172E">
        <w:rPr>
          <w:sz w:val="20"/>
          <w:szCs w:val="20"/>
        </w:rPr>
        <w:t xml:space="preserve">a vara oss tillhanda senast </w:t>
      </w:r>
      <w:r w:rsidR="00FB57A4">
        <w:rPr>
          <w:sz w:val="20"/>
          <w:szCs w:val="20"/>
        </w:rPr>
        <w:t>30 juni 201</w:t>
      </w:r>
      <w:r w:rsidR="00EF2DA9">
        <w:rPr>
          <w:sz w:val="20"/>
          <w:szCs w:val="20"/>
        </w:rPr>
        <w:t>7</w:t>
      </w:r>
      <w:r>
        <w:rPr>
          <w:sz w:val="20"/>
          <w:szCs w:val="20"/>
        </w:rPr>
        <w:t>.</w:t>
      </w:r>
    </w:p>
    <w:p w:rsidR="00FA5906" w:rsidRDefault="00FA5906" w:rsidP="00FA5906">
      <w:r w:rsidRPr="00FA5906">
        <w:t>Lägerverksamhet ska ge medlemmarna möjlighet till friluftsliv med anknytning till föreningens</w:t>
      </w:r>
      <w:r w:rsidR="00954A4F">
        <w:t xml:space="preserve"> </w:t>
      </w:r>
      <w:r w:rsidRPr="00FA5906">
        <w:t>ordinarie verksamhet</w:t>
      </w:r>
      <w:r w:rsidR="007D0FBC">
        <w:t>.</w:t>
      </w:r>
    </w:p>
    <w:p w:rsidR="007D0FBC" w:rsidRDefault="007D0FBC" w:rsidP="00FA5906"/>
    <w:p w:rsidR="00FA5906" w:rsidRPr="00FA5906" w:rsidRDefault="00FA5906" w:rsidP="007D0FBC">
      <w:pPr>
        <w:pStyle w:val="Mellanrubrik"/>
      </w:pPr>
      <w:r w:rsidRPr="00FA5906">
        <w:t>Bidrag kan sökas:</w:t>
      </w:r>
    </w:p>
    <w:p w:rsidR="00FA5906" w:rsidRPr="00FA5906" w:rsidRDefault="00FA5906" w:rsidP="00FA5906">
      <w:r w:rsidRPr="00FA5906">
        <w:t>• av bidragsberättigad förening för egna arrangerade läger</w:t>
      </w:r>
    </w:p>
    <w:p w:rsidR="00FA5906" w:rsidRPr="00FA5906" w:rsidRDefault="00FA5906" w:rsidP="00FA5906">
      <w:r w:rsidRPr="00FA5906">
        <w:t>• för bidragsberättigade medlemmar i åldern 7–20 år</w:t>
      </w:r>
    </w:p>
    <w:p w:rsidR="00FA5906" w:rsidRPr="00FA5906" w:rsidRDefault="00FA5906" w:rsidP="00FA5906">
      <w:r w:rsidRPr="00FA5906">
        <w:t>• för läger under Stockholms skollov</w:t>
      </w:r>
    </w:p>
    <w:p w:rsidR="00FA5906" w:rsidRPr="00FA5906" w:rsidRDefault="00FA5906" w:rsidP="00FA5906">
      <w:r w:rsidRPr="00FA5906">
        <w:t>• för veckoslut (minst en övernattning)</w:t>
      </w:r>
    </w:p>
    <w:p w:rsidR="00FA5906" w:rsidRDefault="00FA5906" w:rsidP="00FA5906">
      <w:r w:rsidRPr="00FA5906">
        <w:t>• läger som kräver ledighet från skolan godkänns ej</w:t>
      </w:r>
    </w:p>
    <w:p w:rsidR="007D0FBC" w:rsidRPr="00FA5906" w:rsidRDefault="007D0FBC" w:rsidP="00FA5906"/>
    <w:p w:rsidR="00FA5906" w:rsidRPr="00FA5906" w:rsidRDefault="00FA5906" w:rsidP="007D0FBC">
      <w:pPr>
        <w:pStyle w:val="Mellanrubrik"/>
      </w:pPr>
      <w:r w:rsidRPr="00FA5906">
        <w:t>Läger ska omfatta:</w:t>
      </w:r>
    </w:p>
    <w:p w:rsidR="00FA5906" w:rsidRPr="00FA5906" w:rsidRDefault="00FA5906" w:rsidP="00FA5906">
      <w:r w:rsidRPr="00FA5906">
        <w:t>• minst en och högst sex sammanhängande övernattningar</w:t>
      </w:r>
    </w:p>
    <w:p w:rsidR="00FA5906" w:rsidRPr="00FA5906" w:rsidRDefault="00954A4F" w:rsidP="00305FE4">
      <w:pPr>
        <w:tabs>
          <w:tab w:val="right" w:pos="9916"/>
        </w:tabs>
      </w:pPr>
      <w:r>
        <w:t xml:space="preserve">• minst fem bidragsberättigade </w:t>
      </w:r>
      <w:r w:rsidR="00FA5906" w:rsidRPr="00FA5906">
        <w:t>medlemmar</w:t>
      </w:r>
      <w:r w:rsidR="00305FE4">
        <w:tab/>
      </w:r>
    </w:p>
    <w:p w:rsidR="00FA5906" w:rsidRDefault="00FA5906" w:rsidP="00FA5906">
      <w:r w:rsidRPr="00FA5906">
        <w:t>OBS! Lägerprogram ska bifogas ansökan</w:t>
      </w:r>
    </w:p>
    <w:p w:rsidR="007D0FBC" w:rsidRPr="00FA5906" w:rsidRDefault="007D0FBC" w:rsidP="00FA5906"/>
    <w:p w:rsidR="00FA5906" w:rsidRDefault="00F5244C" w:rsidP="007D0FBC">
      <w:pPr>
        <w:pStyle w:val="Mellanrubrik"/>
      </w:pPr>
      <w:r>
        <w:t xml:space="preserve">OBS! </w:t>
      </w:r>
      <w:r w:rsidR="00FA5906" w:rsidRPr="00FA5906">
        <w:t>Bidrag beviljas inte för deltagande i idrottsturneringar/tävlingar</w:t>
      </w:r>
    </w:p>
    <w:p w:rsidR="007D0FBC" w:rsidRPr="00FA5906" w:rsidRDefault="007D0FBC" w:rsidP="00FA5906"/>
    <w:p w:rsidR="00FA5906" w:rsidRPr="00FA5906" w:rsidRDefault="00FA5906" w:rsidP="007D0FBC">
      <w:pPr>
        <w:pStyle w:val="Mellanrubrik"/>
      </w:pPr>
      <w:r w:rsidRPr="00FA5906">
        <w:t>Bidrag beräknas bli:</w:t>
      </w:r>
    </w:p>
    <w:p w:rsidR="00AA7DDC" w:rsidRDefault="00FA5906" w:rsidP="00FA5906">
      <w:r w:rsidRPr="00FA5906">
        <w:t>35 kronor per medlem och dag. Varje förening har ett tak på 5 lägerdagar (175 kr) per</w:t>
      </w:r>
      <w:r w:rsidR="00954A4F">
        <w:t xml:space="preserve"> </w:t>
      </w:r>
      <w:r w:rsidRPr="00FA5906">
        <w:t>bidragsberättigad medlem och år.</w:t>
      </w:r>
    </w:p>
    <w:p w:rsidR="00954A4F" w:rsidRDefault="00954A4F" w:rsidP="00FA5906"/>
    <w:p w:rsidR="00954A4F" w:rsidRDefault="003905C2" w:rsidP="00FA5906">
      <w:r>
        <w:t xml:space="preserve">E-posta in ansökan till </w:t>
      </w:r>
      <w:hyperlink r:id="rId8" w:history="1">
        <w:r w:rsidRPr="00F12885">
          <w:rPr>
            <w:rStyle w:val="Hyperlnk"/>
          </w:rPr>
          <w:t>foreningar.idrott@stockholm.se</w:t>
        </w:r>
      </w:hyperlink>
      <w:r>
        <w:t xml:space="preserve"> Ange föreningens kundnummer i ärenderaden och märk varje ansökan med dess innehåll.</w:t>
      </w:r>
      <w:r w:rsidR="00EF2DA9">
        <w:t xml:space="preserve"> OBS! </w:t>
      </w:r>
      <w:r w:rsidR="00EF2DA9" w:rsidRPr="00305FE4">
        <w:rPr>
          <w:u w:val="single"/>
        </w:rPr>
        <w:t>Skriv inte hela personnummer</w:t>
      </w:r>
      <w:r w:rsidR="00305FE4">
        <w:t>, födelseår räcker.</w:t>
      </w:r>
    </w:p>
    <w:p w:rsidR="00954A4F" w:rsidRDefault="00954A4F" w:rsidP="00FA5906"/>
    <w:p w:rsidR="00954A4F" w:rsidRDefault="00954A4F" w:rsidP="00FA5906"/>
    <w:p w:rsidR="00954A4F" w:rsidRPr="005A7A8C" w:rsidRDefault="00B2579D" w:rsidP="00FA5906"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473D007" wp14:editId="5A007B40">
                <wp:simplePos x="0" y="0"/>
                <wp:positionH relativeFrom="column">
                  <wp:posOffset>632432</wp:posOffset>
                </wp:positionH>
                <wp:positionV relativeFrom="paragraph">
                  <wp:posOffset>585166</wp:posOffset>
                </wp:positionV>
                <wp:extent cx="5118100" cy="1033670"/>
                <wp:effectExtent l="0" t="0" r="25400" b="1460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18100" cy="10336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2579D" w:rsidRDefault="00B2579D" w:rsidP="00954A4F">
                            <w:pPr>
                              <w:pStyle w:val="Mellanrubrik"/>
                              <w:spacing w:before="80"/>
                              <w:jc w:val="center"/>
                              <w:rPr>
                                <w:szCs w:val="24"/>
                              </w:rPr>
                            </w:pPr>
                            <w:r w:rsidRPr="00B2579D">
                              <w:rPr>
                                <w:szCs w:val="24"/>
                              </w:rPr>
                              <w:t xml:space="preserve">Observera att </w:t>
                            </w:r>
                            <w:r w:rsidR="00CB713E">
                              <w:rPr>
                                <w:szCs w:val="24"/>
                              </w:rPr>
                              <w:t>både ansökningsdatum och ansökningsperiod</w:t>
                            </w:r>
                            <w:r w:rsidR="00305FE4">
                              <w:rPr>
                                <w:szCs w:val="24"/>
                              </w:rPr>
                              <w:t xml:space="preserve"> </w:t>
                            </w:r>
                            <w:r w:rsidR="00393CE5">
                              <w:rPr>
                                <w:szCs w:val="24"/>
                              </w:rPr>
                              <w:t>sker halvårsvis.</w:t>
                            </w:r>
                          </w:p>
                          <w:p w:rsidR="00954A4F" w:rsidRPr="00B2579D" w:rsidRDefault="00B2579D" w:rsidP="00954A4F">
                            <w:pPr>
                              <w:pStyle w:val="Mellanrubrik"/>
                              <w:spacing w:before="80"/>
                              <w:jc w:val="center"/>
                              <w:rPr>
                                <w:szCs w:val="24"/>
                              </w:rPr>
                            </w:pPr>
                            <w:r w:rsidRPr="00B2579D">
                              <w:rPr>
                                <w:szCs w:val="24"/>
                              </w:rPr>
                              <w:t>Den</w:t>
                            </w:r>
                            <w:r>
                              <w:rPr>
                                <w:szCs w:val="24"/>
                              </w:rPr>
                              <w:t>n</w:t>
                            </w:r>
                            <w:r w:rsidRPr="00B2579D">
                              <w:rPr>
                                <w:szCs w:val="24"/>
                              </w:rPr>
                              <w:t>a ansökan ska vara oss tillhanda senast den 30 juni 201</w:t>
                            </w:r>
                            <w:r w:rsidR="00EF2DA9">
                              <w:rPr>
                                <w:szCs w:val="24"/>
                              </w:rPr>
                              <w:t>7</w:t>
                            </w:r>
                            <w:r w:rsidRPr="00B2579D">
                              <w:rPr>
                                <w:szCs w:val="24"/>
                              </w:rPr>
                              <w:t>.</w:t>
                            </w:r>
                          </w:p>
                          <w:p w:rsidR="00B2579D" w:rsidRPr="00B2579D" w:rsidRDefault="00B2579D" w:rsidP="00954A4F">
                            <w:pPr>
                              <w:pStyle w:val="Mellanrubrik"/>
                              <w:spacing w:before="80"/>
                              <w:jc w:val="center"/>
                              <w:rPr>
                                <w:szCs w:val="24"/>
                              </w:rPr>
                            </w:pPr>
                            <w:r w:rsidRPr="00B2579D">
                              <w:rPr>
                                <w:szCs w:val="24"/>
                              </w:rPr>
                              <w:t xml:space="preserve">Gäller för läger genomförda </w:t>
                            </w:r>
                            <w:r w:rsidR="0012130D">
                              <w:rPr>
                                <w:szCs w:val="24"/>
                              </w:rPr>
                              <w:t>mellan</w:t>
                            </w:r>
                            <w:r w:rsidRPr="00B2579D">
                              <w:rPr>
                                <w:szCs w:val="24"/>
                              </w:rPr>
                              <w:t xml:space="preserve"> 1 december 201</w:t>
                            </w:r>
                            <w:r w:rsidR="00EF2DA9">
                              <w:rPr>
                                <w:szCs w:val="24"/>
                              </w:rPr>
                              <w:t>6</w:t>
                            </w:r>
                            <w:r w:rsidR="00650F79">
                              <w:rPr>
                                <w:szCs w:val="24"/>
                              </w:rPr>
                              <w:t xml:space="preserve"> </w:t>
                            </w:r>
                            <w:r w:rsidRPr="00B2579D">
                              <w:rPr>
                                <w:szCs w:val="24"/>
                              </w:rPr>
                              <w:t>-</w:t>
                            </w:r>
                            <w:r w:rsidR="00650F79">
                              <w:rPr>
                                <w:szCs w:val="24"/>
                              </w:rPr>
                              <w:t xml:space="preserve"> </w:t>
                            </w:r>
                            <w:r w:rsidRPr="00B2579D">
                              <w:rPr>
                                <w:szCs w:val="24"/>
                              </w:rPr>
                              <w:t>31 maj 201</w:t>
                            </w:r>
                            <w:r w:rsidR="00EF2DA9">
                              <w:rPr>
                                <w:szCs w:val="24"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473D00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9.8pt;margin-top:46.1pt;width:403pt;height:81.4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">
                <v:textbox>
                  <w:txbxContent>
                    <w:p w:rsidR="00B2579D" w:rsidRDefault="00B2579D" w:rsidP="00954A4F">
                      <w:pPr>
                        <w:pStyle w:val="Mellanrubrik"/>
                        <w:spacing w:before="80"/>
                        <w:jc w:val="center"/>
                        <w:rPr>
                          <w:szCs w:val="24"/>
                        </w:rPr>
                      </w:pPr>
                      <w:r w:rsidRPr="00B2579D">
                        <w:rPr>
                          <w:szCs w:val="24"/>
                        </w:rPr>
                        <w:t xml:space="preserve">Observera att </w:t>
                      </w:r>
                      <w:r w:rsidR="00CB713E">
                        <w:rPr>
                          <w:szCs w:val="24"/>
                        </w:rPr>
                        <w:t>både ansökningsdatum och ansökningsperiod</w:t>
                      </w:r>
                      <w:r w:rsidR="00305FE4">
                        <w:rPr>
                          <w:szCs w:val="24"/>
                        </w:rPr>
                        <w:t xml:space="preserve"> </w:t>
                      </w:r>
                      <w:r w:rsidR="00393CE5">
                        <w:rPr>
                          <w:szCs w:val="24"/>
                        </w:rPr>
                        <w:t>sker halvårsvis.</w:t>
                      </w:r>
                    </w:p>
                    <w:p w:rsidR="00954A4F" w:rsidRPr="00B2579D" w:rsidRDefault="00B2579D" w:rsidP="00954A4F">
                      <w:pPr>
                        <w:pStyle w:val="Mellanrubrik"/>
                        <w:spacing w:before="80"/>
                        <w:jc w:val="center"/>
                        <w:rPr>
                          <w:szCs w:val="24"/>
                        </w:rPr>
                      </w:pPr>
                      <w:r w:rsidRPr="00B2579D">
                        <w:rPr>
                          <w:szCs w:val="24"/>
                        </w:rPr>
                        <w:t>Den</w:t>
                      </w:r>
                      <w:r>
                        <w:rPr>
                          <w:szCs w:val="24"/>
                        </w:rPr>
                        <w:t>n</w:t>
                      </w:r>
                      <w:r w:rsidRPr="00B2579D">
                        <w:rPr>
                          <w:szCs w:val="24"/>
                        </w:rPr>
                        <w:t>a ansökan ska vara oss tillhanda senast den 30 juni 201</w:t>
                      </w:r>
                      <w:r w:rsidR="00EF2DA9">
                        <w:rPr>
                          <w:szCs w:val="24"/>
                        </w:rPr>
                        <w:t>7</w:t>
                      </w:r>
                      <w:r w:rsidRPr="00B2579D">
                        <w:rPr>
                          <w:szCs w:val="24"/>
                        </w:rPr>
                        <w:t>.</w:t>
                      </w:r>
                    </w:p>
                    <w:p w:rsidR="00B2579D" w:rsidRPr="00B2579D" w:rsidRDefault="00B2579D" w:rsidP="00954A4F">
                      <w:pPr>
                        <w:pStyle w:val="Mellanrubrik"/>
                        <w:spacing w:before="80"/>
                        <w:jc w:val="center"/>
                        <w:rPr>
                          <w:szCs w:val="24"/>
                        </w:rPr>
                      </w:pPr>
                      <w:r w:rsidRPr="00B2579D">
                        <w:rPr>
                          <w:szCs w:val="24"/>
                        </w:rPr>
                        <w:t xml:space="preserve">Gäller för läger genomförda </w:t>
                      </w:r>
                      <w:r w:rsidR="0012130D">
                        <w:rPr>
                          <w:szCs w:val="24"/>
                        </w:rPr>
                        <w:t>mellan</w:t>
                      </w:r>
                      <w:r w:rsidRPr="00B2579D">
                        <w:rPr>
                          <w:szCs w:val="24"/>
                        </w:rPr>
                        <w:t xml:space="preserve"> 1 december 201</w:t>
                      </w:r>
                      <w:r w:rsidR="00EF2DA9">
                        <w:rPr>
                          <w:szCs w:val="24"/>
                        </w:rPr>
                        <w:t>6</w:t>
                      </w:r>
                      <w:r w:rsidR="00650F79">
                        <w:rPr>
                          <w:szCs w:val="24"/>
                        </w:rPr>
                        <w:t xml:space="preserve"> </w:t>
                      </w:r>
                      <w:r w:rsidRPr="00B2579D">
                        <w:rPr>
                          <w:szCs w:val="24"/>
                        </w:rPr>
                        <w:t>-</w:t>
                      </w:r>
                      <w:r w:rsidR="00650F79">
                        <w:rPr>
                          <w:szCs w:val="24"/>
                        </w:rPr>
                        <w:t xml:space="preserve"> </w:t>
                      </w:r>
                      <w:r w:rsidRPr="00B2579D">
                        <w:rPr>
                          <w:szCs w:val="24"/>
                        </w:rPr>
                        <w:t>31 maj 201</w:t>
                      </w:r>
                      <w:r w:rsidR="00EF2DA9">
                        <w:rPr>
                          <w:szCs w:val="24"/>
                        </w:rPr>
                        <w:t>7</w:t>
                      </w:r>
                    </w:p>
                  </w:txbxContent>
                </v:textbox>
              </v:shape>
            </w:pict>
          </mc:Fallback>
        </mc:AlternateContent>
      </w:r>
      <w:r w:rsidR="00AC12C6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3B2430B" wp14:editId="08C2CE5F">
                <wp:simplePos x="0" y="0"/>
                <wp:positionH relativeFrom="column">
                  <wp:posOffset>632460</wp:posOffset>
                </wp:positionH>
                <wp:positionV relativeFrom="paragraph">
                  <wp:posOffset>2828290</wp:posOffset>
                </wp:positionV>
                <wp:extent cx="5029200" cy="967105"/>
                <wp:effectExtent l="10795" t="8890" r="8255" b="508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29200" cy="9671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54A4F" w:rsidRDefault="003905C2" w:rsidP="00954A4F">
                            <w:pPr>
                              <w:jc w:val="center"/>
                            </w:pPr>
                            <w:r>
                              <w:t>Information</w:t>
                            </w:r>
                            <w:r w:rsidR="0038172E">
                              <w:br/>
                              <w:t>www.stockholm.se/foreningar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B2430B" id="Text Box 3" o:spid="_x0000_s1027" type="#_x0000_t202" style="position:absolute;margin-left:49.8pt;margin-top:222.7pt;width:396pt;height:76.1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" strokecolor="white">
                <v:textbox>
                  <w:txbxContent>
                    <w:p w:rsidR="00954A4F" w:rsidRDefault="003905C2" w:rsidP="00954A4F">
                      <w:pPr>
                        <w:jc w:val="center"/>
                      </w:pPr>
                      <w:r>
                        <w:t>Information</w:t>
                      </w:r>
                      <w:r w:rsidR="0038172E">
                        <w:br/>
                        <w:t>www.stockholm.se/foreningar</w:t>
                      </w:r>
                    </w:p>
                  </w:txbxContent>
                </v:textbox>
              </v:shape>
            </w:pict>
          </mc:Fallback>
        </mc:AlternateContent>
      </w:r>
    </w:p>
    <w:sectPr w:rsidR="00954A4F" w:rsidRPr="005A7A8C" w:rsidSect="005A7A8C">
      <w:headerReference w:type="default" r:id="rId9"/>
      <w:pgSz w:w="11901" w:h="16840" w:code="9"/>
      <w:pgMar w:top="2381" w:right="851" w:bottom="284" w:left="1134" w:header="567" w:footer="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E678A" w:rsidRDefault="00BE678A" w:rsidP="00470DD3">
      <w:r>
        <w:separator/>
      </w:r>
    </w:p>
  </w:endnote>
  <w:endnote w:type="continuationSeparator" w:id="0">
    <w:p w:rsidR="00BE678A" w:rsidRDefault="00BE678A" w:rsidP="00470D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illSansMTPro-Book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E678A" w:rsidRDefault="00BE678A" w:rsidP="00470DD3">
      <w:r>
        <w:separator/>
      </w:r>
    </w:p>
  </w:footnote>
  <w:footnote w:type="continuationSeparator" w:id="0">
    <w:p w:rsidR="00BE678A" w:rsidRDefault="00BE678A" w:rsidP="00470D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4A4F" w:rsidRDefault="00954A4F" w:rsidP="00390DAE">
    <w:pPr>
      <w:pStyle w:val="Sidhuvud2"/>
    </w:pPr>
  </w:p>
  <w:p w:rsidR="00954A4F" w:rsidRDefault="006D3395" w:rsidP="006D3395">
    <w:pPr>
      <w:pStyle w:val="Sidhuvud2"/>
      <w:ind w:left="4104" w:firstLine="3816"/>
      <w:jc w:val="left"/>
    </w:pPr>
    <w:r w:rsidRPr="00AA69A2">
      <w:rPr>
        <w:noProof/>
      </w:rPr>
      <w:drawing>
        <wp:anchor distT="0" distB="0" distL="114300" distR="114300" simplePos="0" relativeHeight="251659264" behindDoc="0" locked="0" layoutInCell="1" allowOverlap="1" wp14:anchorId="197A128F" wp14:editId="7B26AB6C">
          <wp:simplePos x="0" y="0"/>
          <wp:positionH relativeFrom="margin">
            <wp:posOffset>-51932</wp:posOffset>
          </wp:positionH>
          <wp:positionV relativeFrom="margin">
            <wp:posOffset>-1085850</wp:posOffset>
          </wp:positionV>
          <wp:extent cx="1764665" cy="596265"/>
          <wp:effectExtent l="0" t="0" r="0" b="0"/>
          <wp:wrapNone/>
          <wp:docPr id="2" name="Bild 2" descr="Stockholms stad_logotyp_svart_RGB_30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2" descr="Stockholms stad_logotyp_svart_RGB_30mm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4665" cy="59626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t xml:space="preserve">       </w:t>
    </w:r>
    <w:r w:rsidR="00954A4F">
      <w:t>Lägerbidrag</w:t>
    </w:r>
  </w:p>
  <w:p w:rsidR="00954A4F" w:rsidRDefault="00954A4F" w:rsidP="00390DAE">
    <w:pPr>
      <w:pStyle w:val="Sidhuvud3"/>
    </w:pPr>
    <w:r>
      <w:t>Söks av bidragsberättigad förening</w:t>
    </w:r>
    <w:r>
      <w:br/>
      <w:t>för egna arrangerade läger</w:t>
    </w:r>
  </w:p>
  <w:p w:rsidR="00954A4F" w:rsidRDefault="00954A4F" w:rsidP="00314657">
    <w:pPr>
      <w:pStyle w:val="Sidhuvud3"/>
      <w:spacing w:before="80"/>
    </w:pPr>
    <w:r>
      <w:t xml:space="preserve">(Sida </w:t>
    </w:r>
    <w:r w:rsidR="000C6889">
      <w:fldChar w:fldCharType="begin"/>
    </w:r>
    <w:r w:rsidR="000C6889">
      <w:instrText xml:space="preserve"> PAGE  \* Arabic  \* MERGEFORMAT </w:instrText>
    </w:r>
    <w:r w:rsidR="000C6889">
      <w:fldChar w:fldCharType="separate"/>
    </w:r>
    <w:r w:rsidR="00670280">
      <w:rPr>
        <w:noProof/>
      </w:rPr>
      <w:t>1</w:t>
    </w:r>
    <w:r w:rsidR="000C6889">
      <w:rPr>
        <w:noProof/>
      </w:rPr>
      <w:fldChar w:fldCharType="end"/>
    </w:r>
    <w:r>
      <w:t xml:space="preserve"> av </w:t>
    </w:r>
    <w:fldSimple w:instr=" NUMPAGES  \* Arabic  \* MERGEFORMAT ">
      <w:r w:rsidR="00670280">
        <w:rPr>
          <w:noProof/>
        </w:rPr>
        <w:t>3</w:t>
      </w:r>
    </w:fldSimple>
    <w:r>
      <w:t>)</w:t>
    </w:r>
  </w:p>
  <w:p w:rsidR="00954A4F" w:rsidRPr="000E70EC" w:rsidRDefault="000E70EC" w:rsidP="002162D0">
    <w:pPr>
      <w:pStyle w:val="Sidhuvud2"/>
    </w:pPr>
    <w:r>
      <w:t>201</w:t>
    </w:r>
    <w:r w:rsidR="00EF2DA9">
      <w:t>7</w:t>
    </w:r>
  </w:p>
  <w:p w:rsidR="00954A4F" w:rsidRDefault="00954A4F" w:rsidP="006D3395">
    <w:pPr>
      <w:pStyle w:val="Sidhuvud1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B30A3A4C"/>
    <w:multiLevelType w:val="hybridMultilevel"/>
    <w:tmpl w:val="7828E54A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083F1BEB"/>
    <w:multiLevelType w:val="hybridMultilevel"/>
    <w:tmpl w:val="00087566"/>
    <w:lvl w:ilvl="0" w:tplc="0F8A62F6">
      <w:numFmt w:val="bullet"/>
      <w:lvlText w:val="•"/>
      <w:lvlJc w:val="left"/>
      <w:pPr>
        <w:ind w:left="720" w:hanging="360"/>
      </w:pPr>
      <w:rPr>
        <w:rFonts w:ascii="GillSansMTPro-Book" w:eastAsia="Times New Roman" w:hAnsi="GillSansMTPro-Book" w:cs="GillSansMTPro-Book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981AD7"/>
    <w:multiLevelType w:val="hybridMultilevel"/>
    <w:tmpl w:val="E04C78B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016931"/>
    <w:multiLevelType w:val="hybridMultilevel"/>
    <w:tmpl w:val="8C52A8F8"/>
    <w:lvl w:ilvl="0" w:tplc="9BDA88F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7B63D4"/>
    <w:multiLevelType w:val="hybridMultilevel"/>
    <w:tmpl w:val="F82AFB70"/>
    <w:lvl w:ilvl="0" w:tplc="9BDA88F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F9523C2"/>
    <w:multiLevelType w:val="hybridMultilevel"/>
    <w:tmpl w:val="13C61892"/>
    <w:lvl w:ilvl="0" w:tplc="0F8A62F6">
      <w:numFmt w:val="bullet"/>
      <w:lvlText w:val="•"/>
      <w:lvlJc w:val="left"/>
      <w:pPr>
        <w:ind w:left="720" w:hanging="360"/>
      </w:pPr>
      <w:rPr>
        <w:rFonts w:ascii="GillSansMTPro-Book" w:eastAsia="Times New Roman" w:hAnsi="GillSansMTPro-Book" w:cs="GillSansMTPro-Book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2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mirrorMargins/>
  <w:bordersDoNotSurroundHeader/>
  <w:bordersDoNotSurroundFooter/>
  <w:attachedTemplate r:id="rId1"/>
  <w:documentProtection w:edit="forms" w:enforcement="0"/>
  <w:defaultTabStop w:val="720"/>
  <w:hyphenationZone w:val="425"/>
  <w:drawingGridHorizontalSpacing w:val="120"/>
  <w:drawingGridVerticalSpacing w:val="120"/>
  <w:displayHorizontalDrawingGridEvery w:val="0"/>
  <w:displayVerticalDrawingGridEvery w:val="3"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70EC"/>
    <w:rsid w:val="00015A8C"/>
    <w:rsid w:val="00020C82"/>
    <w:rsid w:val="00052CA2"/>
    <w:rsid w:val="00060D14"/>
    <w:rsid w:val="00062EBF"/>
    <w:rsid w:val="000632AC"/>
    <w:rsid w:val="00091406"/>
    <w:rsid w:val="0009201B"/>
    <w:rsid w:val="000A4A70"/>
    <w:rsid w:val="000C6889"/>
    <w:rsid w:val="000C7344"/>
    <w:rsid w:val="000D42B5"/>
    <w:rsid w:val="000E32D2"/>
    <w:rsid w:val="000E4B1D"/>
    <w:rsid w:val="000E70EC"/>
    <w:rsid w:val="000F6926"/>
    <w:rsid w:val="0012130D"/>
    <w:rsid w:val="001352F6"/>
    <w:rsid w:val="00177594"/>
    <w:rsid w:val="001E2B07"/>
    <w:rsid w:val="00215F6F"/>
    <w:rsid w:val="002162D0"/>
    <w:rsid w:val="002364A3"/>
    <w:rsid w:val="00255369"/>
    <w:rsid w:val="00257DA5"/>
    <w:rsid w:val="00264561"/>
    <w:rsid w:val="002678FE"/>
    <w:rsid w:val="00271E6E"/>
    <w:rsid w:val="00283E59"/>
    <w:rsid w:val="002A1846"/>
    <w:rsid w:val="002A5BD4"/>
    <w:rsid w:val="00305FE4"/>
    <w:rsid w:val="00314657"/>
    <w:rsid w:val="0031701B"/>
    <w:rsid w:val="0038172E"/>
    <w:rsid w:val="003905C2"/>
    <w:rsid w:val="00390DAE"/>
    <w:rsid w:val="00393CE5"/>
    <w:rsid w:val="003F01C2"/>
    <w:rsid w:val="00451FC1"/>
    <w:rsid w:val="004568C3"/>
    <w:rsid w:val="00461FCC"/>
    <w:rsid w:val="00470DD3"/>
    <w:rsid w:val="00477C56"/>
    <w:rsid w:val="004A31DC"/>
    <w:rsid w:val="004D1863"/>
    <w:rsid w:val="004F4117"/>
    <w:rsid w:val="004F7ECC"/>
    <w:rsid w:val="00501DAA"/>
    <w:rsid w:val="00531D3E"/>
    <w:rsid w:val="00554AAA"/>
    <w:rsid w:val="005663EB"/>
    <w:rsid w:val="00592BD9"/>
    <w:rsid w:val="005A7A8C"/>
    <w:rsid w:val="005F257B"/>
    <w:rsid w:val="00602CFC"/>
    <w:rsid w:val="0061531E"/>
    <w:rsid w:val="00650F79"/>
    <w:rsid w:val="00670280"/>
    <w:rsid w:val="00693A27"/>
    <w:rsid w:val="006A63F0"/>
    <w:rsid w:val="006A7FA2"/>
    <w:rsid w:val="006C28E7"/>
    <w:rsid w:val="006D063F"/>
    <w:rsid w:val="006D3395"/>
    <w:rsid w:val="006F0B6B"/>
    <w:rsid w:val="00752890"/>
    <w:rsid w:val="00760E18"/>
    <w:rsid w:val="00763025"/>
    <w:rsid w:val="0077799E"/>
    <w:rsid w:val="00794119"/>
    <w:rsid w:val="007C2882"/>
    <w:rsid w:val="007D0FBC"/>
    <w:rsid w:val="007F6790"/>
    <w:rsid w:val="00805F7E"/>
    <w:rsid w:val="008300CF"/>
    <w:rsid w:val="0083685F"/>
    <w:rsid w:val="00893D3E"/>
    <w:rsid w:val="008B0105"/>
    <w:rsid w:val="008D1EA3"/>
    <w:rsid w:val="008E64C1"/>
    <w:rsid w:val="00914E95"/>
    <w:rsid w:val="00954A4F"/>
    <w:rsid w:val="0099186B"/>
    <w:rsid w:val="00991C9D"/>
    <w:rsid w:val="009D4769"/>
    <w:rsid w:val="00A061BE"/>
    <w:rsid w:val="00A14C82"/>
    <w:rsid w:val="00A17E5F"/>
    <w:rsid w:val="00A577A1"/>
    <w:rsid w:val="00AA7DDC"/>
    <w:rsid w:val="00AB7DF6"/>
    <w:rsid w:val="00AC128C"/>
    <w:rsid w:val="00AC12C6"/>
    <w:rsid w:val="00AF4288"/>
    <w:rsid w:val="00B136C5"/>
    <w:rsid w:val="00B17974"/>
    <w:rsid w:val="00B2579D"/>
    <w:rsid w:val="00B334D1"/>
    <w:rsid w:val="00B53E33"/>
    <w:rsid w:val="00B768D6"/>
    <w:rsid w:val="00B87514"/>
    <w:rsid w:val="00B960A2"/>
    <w:rsid w:val="00BB47B5"/>
    <w:rsid w:val="00BE150A"/>
    <w:rsid w:val="00BE678A"/>
    <w:rsid w:val="00C0003C"/>
    <w:rsid w:val="00C02FD9"/>
    <w:rsid w:val="00C1319E"/>
    <w:rsid w:val="00C16AF7"/>
    <w:rsid w:val="00C649E7"/>
    <w:rsid w:val="00C71E64"/>
    <w:rsid w:val="00CA5AEF"/>
    <w:rsid w:val="00CB713E"/>
    <w:rsid w:val="00CC34A9"/>
    <w:rsid w:val="00CE4D50"/>
    <w:rsid w:val="00D02CDD"/>
    <w:rsid w:val="00D05105"/>
    <w:rsid w:val="00D33FE1"/>
    <w:rsid w:val="00DA2D76"/>
    <w:rsid w:val="00DB6236"/>
    <w:rsid w:val="00E031F6"/>
    <w:rsid w:val="00E07F59"/>
    <w:rsid w:val="00E12C2E"/>
    <w:rsid w:val="00EF08BE"/>
    <w:rsid w:val="00EF2DA9"/>
    <w:rsid w:val="00F5244C"/>
    <w:rsid w:val="00F71F53"/>
    <w:rsid w:val="00F97A94"/>
    <w:rsid w:val="00FA5906"/>
    <w:rsid w:val="00FB57A4"/>
    <w:rsid w:val="00FD7F98"/>
    <w:rsid w:val="00FF3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A15ED3AD-2DD0-4631-BA8C-11B2DB6C94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Calibri"/>
        <w:lang w:val="sv-SE" w:eastAsia="sv-SE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B334D1"/>
    <w:rPr>
      <w:rFonts w:ascii="Gill Sans MT" w:hAnsi="Gill Sans MT" w:cs="Times New Roman"/>
      <w:sz w:val="24"/>
      <w:szCs w:val="22"/>
    </w:rPr>
  </w:style>
  <w:style w:type="paragraph" w:styleId="Rubrik1">
    <w:name w:val="heading 1"/>
    <w:basedOn w:val="Normal"/>
    <w:next w:val="Normal"/>
    <w:link w:val="Rubrik1Char"/>
    <w:uiPriority w:val="9"/>
    <w:qFormat/>
    <w:rsid w:val="007D0FB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7D0FBC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7D0FBC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Mellanrubrik">
    <w:name w:val="Mellanrubrik"/>
    <w:basedOn w:val="Normal"/>
    <w:qFormat/>
    <w:rsid w:val="00C02FD9"/>
    <w:pPr>
      <w:spacing w:after="120"/>
    </w:pPr>
    <w:rPr>
      <w:b/>
      <w:bCs/>
    </w:rPr>
  </w:style>
  <w:style w:type="paragraph" w:styleId="Sidhuvud">
    <w:name w:val="header"/>
    <w:basedOn w:val="Normal"/>
    <w:link w:val="SidhuvudChar"/>
    <w:uiPriority w:val="99"/>
    <w:unhideWhenUsed/>
    <w:rsid w:val="00470DD3"/>
    <w:pPr>
      <w:tabs>
        <w:tab w:val="center" w:pos="4536"/>
        <w:tab w:val="right" w:pos="9072"/>
      </w:tabs>
    </w:pPr>
    <w:rPr>
      <w:rFonts w:ascii="Calibri" w:hAnsi="Calibri"/>
      <w:sz w:val="20"/>
      <w:szCs w:val="20"/>
    </w:rPr>
  </w:style>
  <w:style w:type="character" w:customStyle="1" w:styleId="SidhuvudChar">
    <w:name w:val="Sidhuvud Char"/>
    <w:link w:val="Sidhuvud"/>
    <w:uiPriority w:val="99"/>
    <w:locked/>
    <w:rsid w:val="00470DD3"/>
    <w:rPr>
      <w:rFonts w:cs="Times New Roman"/>
    </w:rPr>
  </w:style>
  <w:style w:type="paragraph" w:styleId="Sidfot">
    <w:name w:val="footer"/>
    <w:basedOn w:val="Normal"/>
    <w:link w:val="SidfotChar"/>
    <w:uiPriority w:val="99"/>
    <w:unhideWhenUsed/>
    <w:rsid w:val="00470DD3"/>
    <w:pPr>
      <w:tabs>
        <w:tab w:val="center" w:pos="4536"/>
        <w:tab w:val="right" w:pos="9072"/>
      </w:tabs>
    </w:pPr>
    <w:rPr>
      <w:rFonts w:ascii="Calibri" w:hAnsi="Calibri"/>
      <w:sz w:val="20"/>
      <w:szCs w:val="20"/>
    </w:rPr>
  </w:style>
  <w:style w:type="character" w:customStyle="1" w:styleId="SidfotChar">
    <w:name w:val="Sidfot Char"/>
    <w:link w:val="Sidfot"/>
    <w:uiPriority w:val="99"/>
    <w:locked/>
    <w:rsid w:val="00470DD3"/>
    <w:rPr>
      <w:rFonts w:cs="Times New Roman"/>
    </w:rPr>
  </w:style>
  <w:style w:type="paragraph" w:customStyle="1" w:styleId="Sidhuvud1">
    <w:name w:val="Sidhuvud1"/>
    <w:basedOn w:val="Sidhuvud"/>
    <w:qFormat/>
    <w:rsid w:val="004F4117"/>
    <w:pPr>
      <w:jc w:val="right"/>
    </w:pPr>
    <w:rPr>
      <w:sz w:val="26"/>
    </w:rPr>
  </w:style>
  <w:style w:type="paragraph" w:customStyle="1" w:styleId="Sidhuvud2">
    <w:name w:val="Sidhuvud2"/>
    <w:basedOn w:val="Sidhuvud1"/>
    <w:qFormat/>
    <w:rsid w:val="004F4117"/>
    <w:rPr>
      <w:b/>
      <w:sz w:val="30"/>
    </w:rPr>
  </w:style>
  <w:style w:type="paragraph" w:customStyle="1" w:styleId="Sidhuvud3">
    <w:name w:val="Sidhuvud3"/>
    <w:basedOn w:val="Sidhuvud1"/>
    <w:qFormat/>
    <w:rsid w:val="004F4117"/>
    <w:rPr>
      <w:sz w:val="20"/>
    </w:rPr>
  </w:style>
  <w:style w:type="table" w:styleId="Tabellrutnt">
    <w:name w:val="Table Grid"/>
    <w:basedOn w:val="Normaltabell"/>
    <w:uiPriority w:val="59"/>
    <w:rsid w:val="00C02FD9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nk">
    <w:name w:val="Hyperlink"/>
    <w:uiPriority w:val="99"/>
    <w:unhideWhenUsed/>
    <w:rsid w:val="00461FCC"/>
    <w:rPr>
      <w:rFonts w:cs="Times New Roman"/>
      <w:color w:val="0000FF"/>
      <w:u w:val="single"/>
    </w:rPr>
  </w:style>
  <w:style w:type="paragraph" w:customStyle="1" w:styleId="Avslutstext">
    <w:name w:val="Avslutstext"/>
    <w:basedOn w:val="Normal"/>
    <w:qFormat/>
    <w:rsid w:val="00177594"/>
    <w:pPr>
      <w:spacing w:before="60"/>
      <w:jc w:val="center"/>
    </w:pPr>
  </w:style>
  <w:style w:type="paragraph" w:customStyle="1" w:styleId="Tabellflt">
    <w:name w:val="Tabellfält"/>
    <w:basedOn w:val="Normal"/>
    <w:qFormat/>
    <w:rsid w:val="00A061BE"/>
    <w:rPr>
      <w:szCs w:val="24"/>
    </w:rPr>
  </w:style>
  <w:style w:type="paragraph" w:customStyle="1" w:styleId="Tabellmellanrum">
    <w:name w:val="Tabellmellanrum"/>
    <w:basedOn w:val="Normal"/>
    <w:qFormat/>
    <w:rsid w:val="0031701B"/>
    <w:rPr>
      <w:bCs/>
      <w:sz w:val="20"/>
      <w:szCs w:val="12"/>
    </w:rPr>
  </w:style>
  <w:style w:type="paragraph" w:customStyle="1" w:styleId="Tabellfltsrubrik">
    <w:name w:val="Tabellfältsrubrik"/>
    <w:basedOn w:val="Normal"/>
    <w:qFormat/>
    <w:rsid w:val="00AC128C"/>
    <w:rPr>
      <w:bCs/>
      <w:sz w:val="20"/>
      <w:szCs w:val="14"/>
    </w:rPr>
  </w:style>
  <w:style w:type="character" w:customStyle="1" w:styleId="Rubrik1Char">
    <w:name w:val="Rubrik 1 Char"/>
    <w:basedOn w:val="Standardstycketeckensnitt"/>
    <w:link w:val="Rubrik1"/>
    <w:uiPriority w:val="9"/>
    <w:rsid w:val="007D0FBC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Rubrik2Char">
    <w:name w:val="Rubrik 2 Char"/>
    <w:basedOn w:val="Standardstycketeckensnitt"/>
    <w:link w:val="Rubrik2"/>
    <w:uiPriority w:val="9"/>
    <w:rsid w:val="007D0FBC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Rubrik3Char">
    <w:name w:val="Rubrik 3 Char"/>
    <w:basedOn w:val="Standardstycketeckensnitt"/>
    <w:link w:val="Rubrik3"/>
    <w:uiPriority w:val="9"/>
    <w:rsid w:val="007D0FBC"/>
    <w:rPr>
      <w:rFonts w:ascii="Cambria" w:eastAsia="Times New Roman" w:hAnsi="Cambria" w:cs="Times New Roman"/>
      <w:b/>
      <w:bCs/>
      <w:sz w:val="26"/>
      <w:szCs w:val="26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0C6889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0C688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oreningar.idrott@stockholm.s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A46957\AppData\Local\Microsoft\Windows\Temporary%20Internet%20Files\Content.Outlook\807L9C33\09%20Lagerbidrag.dot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7546BBD-DFF0-4AF6-B5D2-BA39053CC2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09 Lagerbidrag</Template>
  <TotalTime>0</TotalTime>
  <Pages>3</Pages>
  <Words>563</Words>
  <Characters>2985</Characters>
  <Application>Microsoft Office Word</Application>
  <DocSecurity>0</DocSecurity>
  <Lines>24</Lines>
  <Paragraphs>7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Windows User</Company>
  <LinksUpToDate>false</LinksUpToDate>
  <CharactersWithSpaces>3541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Kristina Köhler</dc:creator>
  <cp:lastModifiedBy>Joakim Cedergren</cp:lastModifiedBy>
  <cp:revision>2</cp:revision>
  <cp:lastPrinted>2013-10-22T12:59:00Z</cp:lastPrinted>
  <dcterms:created xsi:type="dcterms:W3CDTF">2017-01-27T10:19:00Z</dcterms:created>
  <dcterms:modified xsi:type="dcterms:W3CDTF">2017-01-27T10:19:00Z</dcterms:modified>
</cp:coreProperties>
</file>