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28" w:rsidRDefault="003F4728" w:rsidP="003F4728">
      <w:pPr>
        <w:pStyle w:val="Normalwebb"/>
        <w:jc w:val="center"/>
      </w:pPr>
      <w:r>
        <w:rPr>
          <w:rStyle w:val="Betoning"/>
          <w:b/>
          <w:bCs/>
          <w:color w:val="0000FF"/>
          <w:sz w:val="48"/>
          <w:szCs w:val="48"/>
          <w:u w:val="single"/>
          <w:shd w:val="clear" w:color="auto" w:fill="C0C0C0"/>
        </w:rPr>
        <w:t>Interncupen - 20</w:t>
      </w:r>
      <w:r w:rsidR="009211D9">
        <w:rPr>
          <w:rStyle w:val="Betoning"/>
          <w:b/>
          <w:bCs/>
          <w:color w:val="0000FF"/>
          <w:sz w:val="48"/>
          <w:szCs w:val="48"/>
          <w:u w:val="single"/>
          <w:shd w:val="clear" w:color="auto" w:fill="C0C0C0"/>
        </w:rPr>
        <w:t>1</w:t>
      </w:r>
      <w:r w:rsidR="007C0CD0">
        <w:rPr>
          <w:rStyle w:val="Betoning"/>
          <w:b/>
          <w:bCs/>
          <w:color w:val="0000FF"/>
          <w:sz w:val="48"/>
          <w:szCs w:val="48"/>
          <w:u w:val="single"/>
          <w:shd w:val="clear" w:color="auto" w:fill="C0C0C0"/>
        </w:rPr>
        <w:t>5</w:t>
      </w:r>
    </w:p>
    <w:tbl>
      <w:tblPr>
        <w:tblW w:w="891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9"/>
        <w:gridCol w:w="2229"/>
        <w:gridCol w:w="2229"/>
        <w:gridCol w:w="2229"/>
      </w:tblGrid>
      <w:tr w:rsidR="003F4728" w:rsidTr="006C1DB8">
        <w:trPr>
          <w:trHeight w:val="1406"/>
          <w:jc w:val="center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:rsidR="003F4728" w:rsidRDefault="003F4728" w:rsidP="006C1DB8">
            <w:pPr>
              <w:jc w:val="center"/>
            </w:pPr>
            <w:r>
              <w:rPr>
                <w:b/>
                <w:bCs/>
                <w:u w:val="single"/>
              </w:rPr>
              <w:t>Grupp 1</w:t>
            </w:r>
            <w:r w:rsidR="00F75C00">
              <w:br/>
              <w:t>A-laget</w:t>
            </w:r>
            <w:r w:rsidR="00F75C00">
              <w:br/>
              <w:t>P-13 (02</w:t>
            </w:r>
            <w:r w:rsidR="009211D9">
              <w:t>)</w:t>
            </w:r>
            <w:r w:rsidR="009211D9">
              <w:br/>
              <w:t>P-8</w:t>
            </w:r>
            <w:r w:rsidR="00F75C00">
              <w:t>/9</w:t>
            </w:r>
            <w:r w:rsidR="009211D9">
              <w:t xml:space="preserve"> (06</w:t>
            </w:r>
            <w:r w:rsidR="00F75C00">
              <w:t>/07)</w:t>
            </w:r>
            <w:r w:rsidR="00F75C00">
              <w:br/>
            </w:r>
            <w:r w:rsidR="006C1DB8">
              <w:t>F-8/9 (06/07)lag1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:rsidR="003F4728" w:rsidRDefault="003F4728" w:rsidP="00F75C00">
            <w:pPr>
              <w:jc w:val="center"/>
            </w:pPr>
            <w:r>
              <w:rPr>
                <w:b/>
                <w:bCs/>
                <w:u w:val="single"/>
              </w:rPr>
              <w:t>Grupp 2</w:t>
            </w:r>
            <w:r w:rsidR="00F75C00">
              <w:br/>
              <w:t>Ledarlag</w:t>
            </w:r>
            <w:r w:rsidR="00F75C00">
              <w:br/>
              <w:t>P-12 (03</w:t>
            </w:r>
            <w:r w:rsidR="00762019">
              <w:t>)</w:t>
            </w:r>
            <w:r w:rsidR="00762019">
              <w:br/>
              <w:t>F-</w:t>
            </w:r>
            <w:r w:rsidR="00F75C00">
              <w:t>13/14 (01/02</w:t>
            </w:r>
            <w:r w:rsidR="009211D9">
              <w:t>)</w:t>
            </w:r>
            <w:r w:rsidR="009211D9">
              <w:br/>
              <w:t>P-</w:t>
            </w:r>
            <w:r w:rsidR="00F75C00">
              <w:t>6/</w:t>
            </w:r>
            <w:r w:rsidR="009211D9">
              <w:t>7 (</w:t>
            </w:r>
            <w:r w:rsidR="00F75C00">
              <w:t>08/09</w:t>
            </w:r>
            <w:r>
              <w:t>)</w:t>
            </w:r>
            <w:r w:rsidR="00F75C00">
              <w:t xml:space="preserve"> lag 1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728" w:rsidRDefault="003F4728" w:rsidP="00D41415">
            <w:pPr>
              <w:jc w:val="center"/>
            </w:pPr>
            <w:r>
              <w:rPr>
                <w:b/>
                <w:bCs/>
                <w:u w:val="single"/>
              </w:rPr>
              <w:t>Grupp 3</w:t>
            </w:r>
            <w:r w:rsidR="00F75C00">
              <w:br/>
              <w:t>F-15/17</w:t>
            </w:r>
            <w:r w:rsidR="00762019">
              <w:t xml:space="preserve"> (98</w:t>
            </w:r>
            <w:r w:rsidR="00F75C00">
              <w:t>/00</w:t>
            </w:r>
            <w:r w:rsidR="009211D9">
              <w:t>)</w:t>
            </w:r>
            <w:r w:rsidR="009211D9">
              <w:br/>
            </w:r>
            <w:r w:rsidR="00D41415">
              <w:t>F-11 (04)</w:t>
            </w:r>
            <w:r w:rsidR="009211D9">
              <w:br/>
              <w:t>P-6</w:t>
            </w:r>
            <w:r w:rsidR="006C1DB8">
              <w:t>/7</w:t>
            </w:r>
            <w:r w:rsidR="009211D9">
              <w:t xml:space="preserve"> (08</w:t>
            </w:r>
            <w:r w:rsidR="006C1DB8">
              <w:t>/09</w:t>
            </w:r>
            <w:r w:rsidR="009211D9">
              <w:t>)</w:t>
            </w:r>
            <w:r w:rsidR="006C1DB8">
              <w:t>lag 2</w:t>
            </w:r>
            <w:r w:rsidR="009211D9">
              <w:br/>
            </w:r>
            <w:r w:rsidR="006C1DB8">
              <w:t>P-14 (01)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:rsidR="003F4728" w:rsidRDefault="003F4728" w:rsidP="006C1DB8">
            <w:pPr>
              <w:jc w:val="center"/>
            </w:pPr>
            <w:r>
              <w:rPr>
                <w:b/>
                <w:bCs/>
                <w:u w:val="single"/>
              </w:rPr>
              <w:t>Grupp 4</w:t>
            </w:r>
            <w:r w:rsidR="00F75C00">
              <w:br/>
              <w:t>P-15/17</w:t>
            </w:r>
            <w:r w:rsidR="009211D9">
              <w:t xml:space="preserve"> (</w:t>
            </w:r>
            <w:r w:rsidR="00F75C00">
              <w:t>98/</w:t>
            </w:r>
            <w:r w:rsidR="009211D9">
              <w:t>00)</w:t>
            </w:r>
            <w:r w:rsidR="009211D9">
              <w:br/>
              <w:t>F-8</w:t>
            </w:r>
            <w:r w:rsidR="006C1DB8">
              <w:t>/9</w:t>
            </w:r>
            <w:r w:rsidR="009211D9">
              <w:t xml:space="preserve"> (06/07</w:t>
            </w:r>
            <w:r>
              <w:t>)</w:t>
            </w:r>
            <w:r w:rsidR="006C1DB8">
              <w:t>lag 2</w:t>
            </w:r>
          </w:p>
          <w:p w:rsidR="00D41415" w:rsidRDefault="00D41415" w:rsidP="006C1DB8">
            <w:pPr>
              <w:jc w:val="center"/>
            </w:pPr>
            <w:r>
              <w:t>P-10/11 (04/05)</w:t>
            </w:r>
          </w:p>
        </w:tc>
      </w:tr>
    </w:tbl>
    <w:p w:rsidR="003F4728" w:rsidRDefault="002E4A40" w:rsidP="003F4728">
      <w:r>
        <w:pict>
          <v:rect id="_x0000_i1025" style="width:0;height:1.5pt" o:hralign="center" o:hrstd="t" o:hr="t" fillcolor="#aca899" stroked="f"/>
        </w:pict>
      </w:r>
    </w:p>
    <w:tbl>
      <w:tblPr>
        <w:tblW w:w="8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3777"/>
      </w:tblGrid>
      <w:tr w:rsidR="003F4728">
        <w:trPr>
          <w:jc w:val="center"/>
        </w:trPr>
        <w:tc>
          <w:tcPr>
            <w:tcW w:w="4785" w:type="dxa"/>
            <w:shd w:val="clear" w:color="auto" w:fill="FFFFCC"/>
            <w:vAlign w:val="center"/>
          </w:tcPr>
          <w:p w:rsidR="003F4728" w:rsidRDefault="003F4728">
            <w:r>
              <w:rPr>
                <w:b/>
                <w:bCs/>
                <w:u w:val="single"/>
              </w:rPr>
              <w:t>Matcher:</w:t>
            </w:r>
            <w:r>
              <w:rPr>
                <w:b/>
                <w:bCs/>
                <w:u w:val="single"/>
              </w:rPr>
              <w:br/>
              <w:t xml:space="preserve">Handicap till </w:t>
            </w:r>
            <w:proofErr w:type="gramStart"/>
            <w:r>
              <w:rPr>
                <w:b/>
                <w:bCs/>
                <w:u w:val="single"/>
              </w:rPr>
              <w:t>höger:</w:t>
            </w:r>
            <w:r w:rsidR="00323F48">
              <w:rPr>
                <w:b/>
                <w:bCs/>
                <w:u w:val="single"/>
              </w:rPr>
              <w:t xml:space="preserve">                Grupp</w:t>
            </w:r>
            <w:proofErr w:type="gramEnd"/>
            <w:r w:rsidR="00323F48">
              <w:rPr>
                <w:b/>
                <w:bCs/>
                <w:u w:val="single"/>
              </w:rPr>
              <w:t xml:space="preserve"> </w:t>
            </w:r>
          </w:p>
        </w:tc>
        <w:tc>
          <w:tcPr>
            <w:tcW w:w="3777" w:type="dxa"/>
            <w:shd w:val="clear" w:color="auto" w:fill="FFFFCC"/>
            <w:vAlign w:val="center"/>
          </w:tcPr>
          <w:p w:rsidR="003F4728" w:rsidRDefault="003F4728">
            <w:r>
              <w:rPr>
                <w:b/>
                <w:bCs/>
                <w:u w:val="single"/>
              </w:rPr>
              <w:t>Matcher:</w:t>
            </w:r>
            <w:r>
              <w:rPr>
                <w:b/>
                <w:bCs/>
                <w:u w:val="single"/>
              </w:rPr>
              <w:br/>
              <w:t>Slutspel:</w:t>
            </w:r>
          </w:p>
        </w:tc>
      </w:tr>
    </w:tbl>
    <w:p w:rsidR="003F4728" w:rsidRDefault="003F4728" w:rsidP="003F4728">
      <w:pPr>
        <w:jc w:val="center"/>
        <w:rPr>
          <w:vanish/>
        </w:rPr>
      </w:pPr>
    </w:p>
    <w:tbl>
      <w:tblPr>
        <w:tblW w:w="9082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3"/>
        <w:gridCol w:w="856"/>
        <w:gridCol w:w="698"/>
        <w:gridCol w:w="1091"/>
        <w:gridCol w:w="410"/>
        <w:gridCol w:w="2162"/>
        <w:gridCol w:w="658"/>
        <w:gridCol w:w="744"/>
      </w:tblGrid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Ledarlaget – P12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0-3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A7494E" w:rsidRDefault="00D41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2à grupp 4 - 3à grupp 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 w:rsidP="003476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13:15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F13/14 – P6/7 lag1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08:15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3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2á grupp 3 - 3á grupp 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293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P14 – F-11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0-4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2á grupp 2 - 3á grupp 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392D90">
              <w:rPr>
                <w:rFonts w:ascii="Arial" w:hAnsi="Arial" w:cs="Arial"/>
                <w:b/>
                <w:bCs/>
                <w:sz w:val="20"/>
                <w:szCs w:val="20"/>
              </w:rPr>
              <w:t>3:45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55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A-laget - P13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08:45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5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2á grupp 1 - 3á grupp 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P8/9 – F8/9 lag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0-3*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P6/7 lag 2 - P14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09:15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8-0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 w:rsidP="00D11B3E">
            <w:r>
              <w:t>F15/17 – F-11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09:30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0-1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P15/17 - F8/9 lag 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09:45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0-12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 xml:space="preserve">Ledarlag </w:t>
            </w:r>
            <w:proofErr w:type="gramStart"/>
            <w:r>
              <w:t>–F13</w:t>
            </w:r>
            <w:proofErr w:type="gramEnd"/>
            <w:r>
              <w:t>/14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5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 w:rsidP="00BB15DD">
            <w:r>
              <w:t>P12 – P6/7lag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10:15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5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rPr>
                <w:b/>
                <w:bCs/>
                <w:u w:val="single"/>
                <w:shd w:val="clear" w:color="auto" w:fill="FFFFCC"/>
              </w:rPr>
              <w:t>Kvartsfinaler: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323F48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23F48">
            <w:r>
              <w:t>P15/17 – P 10/11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F48" w:rsidRDefault="00392D90" w:rsidP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48" w:rsidRDefault="00323F48" w:rsidP="00D11B3E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007E21" w:rsidP="00D11B3E">
            <w:pPr>
              <w:jc w:val="center"/>
              <w:rPr>
                <w:i/>
              </w:rPr>
            </w:pPr>
            <w:r>
              <w:rPr>
                <w:i/>
              </w:rPr>
              <w:t>5-0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323F48" w:rsidRDefault="00323F48">
            <w:pPr>
              <w:jc w:val="right"/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92D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1á grupp 1 -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1á 8-del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F48" w:rsidRDefault="00392D90" w:rsidP="000D73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14:15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23F48">
            <w:pPr>
              <w:jc w:val="center"/>
            </w:pPr>
          </w:p>
        </w:tc>
      </w:tr>
      <w:tr w:rsidR="00D41415" w:rsidTr="00392D90">
        <w:trPr>
          <w:trHeight w:val="278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A-lag - P8/9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10:45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10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rPr>
                <w:rFonts w:ascii="Arial" w:hAnsi="Arial" w:cs="Arial"/>
                <w:sz w:val="20"/>
                <w:szCs w:val="20"/>
              </w:rPr>
              <w:t xml:space="preserve">1á grupp 2 -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2á 8-del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392D90">
              <w:rPr>
                <w:rFonts w:ascii="Arial" w:hAnsi="Arial" w:cs="Arial"/>
                <w:b/>
                <w:bCs/>
                <w:sz w:val="20"/>
                <w:szCs w:val="20"/>
              </w:rPr>
              <w:t>4:30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P13-F8/9 lag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9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rPr>
                <w:rFonts w:ascii="Arial" w:hAnsi="Arial" w:cs="Arial"/>
                <w:sz w:val="20"/>
                <w:szCs w:val="20"/>
              </w:rPr>
              <w:t xml:space="preserve">1á grupp 3 -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3é 8-del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392D90">
              <w:rPr>
                <w:rFonts w:ascii="Arial" w:hAnsi="Arial" w:cs="Arial"/>
                <w:b/>
                <w:bCs/>
                <w:sz w:val="20"/>
                <w:szCs w:val="20"/>
              </w:rPr>
              <w:t>4:45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r>
              <w:t>F15/17-P6/7 lag 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11:15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D41415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5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rPr>
                <w:rFonts w:ascii="Arial" w:hAnsi="Arial" w:cs="Arial"/>
                <w:sz w:val="20"/>
                <w:szCs w:val="20"/>
              </w:rPr>
              <w:t xml:space="preserve">1á grupp 4 -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4é 8-del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t>A-laget – F8/9 lag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0-14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rPr>
                <w:b/>
                <w:bCs/>
                <w:u w:val="single"/>
              </w:rPr>
              <w:t>Semifinaler: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t>P13 – P8/9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11:45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5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1á kvart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2á kvart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D414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392D90">
              <w:rPr>
                <w:rFonts w:ascii="Arial" w:hAnsi="Arial" w:cs="Arial"/>
                <w:b/>
                <w:bCs/>
                <w:sz w:val="20"/>
                <w:szCs w:val="20"/>
              </w:rPr>
              <w:t>5:00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t>Ledarlag – P6/7lag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8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3é kvart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4é kvart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15:15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 w:rsidP="006E7FE9">
            <w:r>
              <w:t>P12-F13/14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12:15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2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rPr>
                <w:b/>
                <w:bCs/>
                <w:u w:val="single"/>
              </w:rPr>
              <w:t>Final: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center"/>
            </w:pPr>
            <w:r>
              <w:t> </w:t>
            </w: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t>P10/11 - F8/9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12:30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0-7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pPr>
              <w:jc w:val="right"/>
            </w:pPr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2B3A82" w:rsidRDefault="00D4141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1á semi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segr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2á semi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0D73B9" w:rsidRDefault="00D41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92D9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3010E">
              <w:rPr>
                <w:rFonts w:ascii="Arial" w:hAnsi="Arial" w:cs="Arial"/>
                <w:b/>
                <w:sz w:val="20"/>
                <w:szCs w:val="20"/>
              </w:rPr>
              <w:t>:30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  <w:tr w:rsidR="00323F48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92D90">
            <w:r>
              <w:t>F</w:t>
            </w:r>
            <w:r>
              <w:t>11</w:t>
            </w:r>
            <w:r>
              <w:t xml:space="preserve"> </w:t>
            </w:r>
            <w:r>
              <w:t>-</w:t>
            </w:r>
            <w:r>
              <w:t xml:space="preserve"> </w:t>
            </w:r>
            <w:r>
              <w:t>P6/7 lag 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F48" w:rsidRDefault="00392D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12:45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F4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Pr="003F4728" w:rsidRDefault="00392D90">
            <w:pPr>
              <w:jc w:val="center"/>
              <w:rPr>
                <w:i/>
              </w:rPr>
            </w:pPr>
            <w:r w:rsidRPr="003F4728">
              <w:rPr>
                <w:i/>
              </w:rPr>
              <w:t>0-</w:t>
            </w:r>
            <w:r>
              <w:rPr>
                <w:i/>
              </w:rPr>
              <w:t>4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323F48" w:rsidRDefault="00323F48">
            <w:pPr>
              <w:jc w:val="right"/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23F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23F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F48" w:rsidRDefault="00323F48">
            <w:pPr>
              <w:jc w:val="center"/>
            </w:pPr>
          </w:p>
        </w:tc>
      </w:tr>
      <w:tr w:rsidR="00D41415" w:rsidTr="00392D90">
        <w:trPr>
          <w:trHeight w:val="324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 w:rsidP="00D41415">
            <w:r>
              <w:t>P14</w:t>
            </w:r>
            <w:r>
              <w:t xml:space="preserve"> </w:t>
            </w:r>
            <w:r>
              <w:t>-</w:t>
            </w:r>
            <w:r>
              <w:t xml:space="preserve"> </w:t>
            </w:r>
            <w:r>
              <w:t>F15/17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415" w:rsidRDefault="00392D90" w:rsidP="000D73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13:00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415" w:rsidRPr="003F4728" w:rsidRDefault="00D41415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Pr="003F4728" w:rsidRDefault="00392D90">
            <w:pPr>
              <w:jc w:val="center"/>
              <w:rPr>
                <w:i/>
              </w:rPr>
            </w:pPr>
            <w:r>
              <w:rPr>
                <w:i/>
              </w:rPr>
              <w:t>0-3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  <w:vAlign w:val="center"/>
          </w:tcPr>
          <w:p w:rsidR="00D41415" w:rsidRDefault="00D41415">
            <w: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392D90">
            <w:r>
              <w:t>*justerat handicap</w:t>
            </w:r>
            <w:r w:rsidR="00D41415"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415" w:rsidRDefault="00D41415">
            <w:pPr>
              <w:jc w:val="center"/>
            </w:pPr>
          </w:p>
        </w:tc>
      </w:tr>
    </w:tbl>
    <w:p w:rsidR="003F4728" w:rsidRDefault="003F4728" w:rsidP="003F4728">
      <w:pPr>
        <w:jc w:val="center"/>
        <w:rPr>
          <w:vanish/>
        </w:rPr>
      </w:pPr>
    </w:p>
    <w:tbl>
      <w:tblPr>
        <w:tblW w:w="2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5"/>
        <w:gridCol w:w="660"/>
      </w:tblGrid>
      <w:tr w:rsidR="003F4728">
        <w:trPr>
          <w:jc w:val="center"/>
        </w:trPr>
        <w:tc>
          <w:tcPr>
            <w:tcW w:w="2115" w:type="dxa"/>
            <w:gridSpan w:val="2"/>
            <w:vAlign w:val="center"/>
          </w:tcPr>
          <w:p w:rsidR="003F4728" w:rsidRDefault="003F4728">
            <w:pPr>
              <w:pStyle w:val="Normalwebb"/>
              <w:jc w:val="center"/>
            </w:pPr>
            <w:r>
              <w:rPr>
                <w:b/>
                <w:bCs/>
              </w:rPr>
              <w:t>HANDICAP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3F4728">
            <w:r>
              <w:t>A-laget</w:t>
            </w:r>
          </w:p>
        </w:tc>
        <w:tc>
          <w:tcPr>
            <w:tcW w:w="660" w:type="dxa"/>
            <w:vAlign w:val="center"/>
          </w:tcPr>
          <w:p w:rsidR="003F4728" w:rsidRDefault="003F4728">
            <w:r>
              <w:t>0</w:t>
            </w:r>
          </w:p>
        </w:tc>
      </w:tr>
      <w:tr w:rsidR="003F4728" w:rsidTr="00347609">
        <w:trPr>
          <w:jc w:val="center"/>
        </w:trPr>
        <w:tc>
          <w:tcPr>
            <w:tcW w:w="1455" w:type="dxa"/>
            <w:shd w:val="clear" w:color="auto" w:fill="auto"/>
            <w:vAlign w:val="center"/>
          </w:tcPr>
          <w:p w:rsidR="003F4728" w:rsidRDefault="001662F3">
            <w:r>
              <w:t>P 15/17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3F4728" w:rsidRDefault="001662F3">
            <w:r>
              <w:t>2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1662F3">
            <w:r>
              <w:t>Ledarlaget</w:t>
            </w:r>
          </w:p>
        </w:tc>
        <w:tc>
          <w:tcPr>
            <w:tcW w:w="660" w:type="dxa"/>
            <w:vAlign w:val="center"/>
          </w:tcPr>
          <w:p w:rsidR="003F4728" w:rsidRDefault="001662F3">
            <w:r>
              <w:t>3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762019">
            <w:r>
              <w:t>P14</w:t>
            </w:r>
          </w:p>
        </w:tc>
        <w:tc>
          <w:tcPr>
            <w:tcW w:w="660" w:type="dxa"/>
            <w:vAlign w:val="center"/>
          </w:tcPr>
          <w:p w:rsidR="003F4728" w:rsidRDefault="001662F3">
            <w:r>
              <w:t>3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3F4728">
            <w:r>
              <w:t>P1</w:t>
            </w:r>
            <w:r w:rsidR="00762019">
              <w:t>3</w:t>
            </w:r>
          </w:p>
        </w:tc>
        <w:tc>
          <w:tcPr>
            <w:tcW w:w="660" w:type="dxa"/>
            <w:vAlign w:val="center"/>
          </w:tcPr>
          <w:p w:rsidR="003F4728" w:rsidRDefault="00762019">
            <w:r>
              <w:t>5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3F4728">
            <w:r>
              <w:t>P1</w:t>
            </w:r>
            <w:r w:rsidR="00762019">
              <w:t>2</w:t>
            </w:r>
          </w:p>
        </w:tc>
        <w:tc>
          <w:tcPr>
            <w:tcW w:w="660" w:type="dxa"/>
            <w:vAlign w:val="center"/>
          </w:tcPr>
          <w:p w:rsidR="003F4728" w:rsidRDefault="00762019">
            <w:r>
              <w:t>6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3F4728">
            <w:r>
              <w:t>P</w:t>
            </w:r>
            <w:r w:rsidR="001662F3">
              <w:t>10/</w:t>
            </w:r>
            <w:r>
              <w:t>1</w:t>
            </w:r>
            <w:r w:rsidR="00762019">
              <w:t>1</w:t>
            </w:r>
          </w:p>
        </w:tc>
        <w:tc>
          <w:tcPr>
            <w:tcW w:w="660" w:type="dxa"/>
            <w:vAlign w:val="center"/>
          </w:tcPr>
          <w:p w:rsidR="003F4728" w:rsidRDefault="00762019">
            <w:r>
              <w:t>7</w:t>
            </w:r>
          </w:p>
        </w:tc>
      </w:tr>
      <w:tr w:rsidR="003F4728">
        <w:trPr>
          <w:jc w:val="center"/>
        </w:trPr>
        <w:tc>
          <w:tcPr>
            <w:tcW w:w="1455" w:type="dxa"/>
            <w:vAlign w:val="center"/>
          </w:tcPr>
          <w:p w:rsidR="003F4728" w:rsidRDefault="003F4728">
            <w:r>
              <w:t>P</w:t>
            </w:r>
            <w:r w:rsidR="00762019">
              <w:t>8</w:t>
            </w:r>
            <w:r w:rsidR="001662F3">
              <w:t>/9</w:t>
            </w:r>
          </w:p>
        </w:tc>
        <w:tc>
          <w:tcPr>
            <w:tcW w:w="660" w:type="dxa"/>
            <w:vAlign w:val="center"/>
          </w:tcPr>
          <w:p w:rsidR="003F4728" w:rsidRDefault="00762019">
            <w:r>
              <w:t>10</w:t>
            </w:r>
          </w:p>
        </w:tc>
      </w:tr>
      <w:tr w:rsidR="00762019">
        <w:trPr>
          <w:jc w:val="center"/>
        </w:trPr>
        <w:tc>
          <w:tcPr>
            <w:tcW w:w="1455" w:type="dxa"/>
            <w:vAlign w:val="center"/>
          </w:tcPr>
          <w:p w:rsidR="00762019" w:rsidRDefault="00762019">
            <w:r>
              <w:t>P</w:t>
            </w:r>
            <w:r w:rsidR="001662F3">
              <w:t>6/</w:t>
            </w:r>
            <w:r>
              <w:t>7</w:t>
            </w:r>
            <w:r w:rsidR="00F75C00">
              <w:t>(2 lag)</w:t>
            </w:r>
          </w:p>
        </w:tc>
        <w:tc>
          <w:tcPr>
            <w:tcW w:w="660" w:type="dxa"/>
            <w:vAlign w:val="center"/>
          </w:tcPr>
          <w:p w:rsidR="00762019" w:rsidRDefault="00762019">
            <w:r>
              <w:t>11</w:t>
            </w:r>
          </w:p>
        </w:tc>
      </w:tr>
      <w:tr w:rsidR="00762019">
        <w:trPr>
          <w:jc w:val="center"/>
        </w:trPr>
        <w:tc>
          <w:tcPr>
            <w:tcW w:w="1455" w:type="dxa"/>
            <w:vAlign w:val="center"/>
          </w:tcPr>
          <w:p w:rsidR="00762019" w:rsidRDefault="001662F3">
            <w:r>
              <w:t>F15/17</w:t>
            </w:r>
          </w:p>
        </w:tc>
        <w:tc>
          <w:tcPr>
            <w:tcW w:w="660" w:type="dxa"/>
            <w:vAlign w:val="center"/>
          </w:tcPr>
          <w:p w:rsidR="00762019" w:rsidRDefault="001662F3">
            <w:r>
              <w:t>6</w:t>
            </w:r>
          </w:p>
        </w:tc>
      </w:tr>
      <w:tr w:rsidR="00762019">
        <w:trPr>
          <w:jc w:val="center"/>
        </w:trPr>
        <w:tc>
          <w:tcPr>
            <w:tcW w:w="1455" w:type="dxa"/>
            <w:vAlign w:val="center"/>
          </w:tcPr>
          <w:p w:rsidR="00762019" w:rsidRDefault="00762019">
            <w:r>
              <w:t>F</w:t>
            </w:r>
            <w:r w:rsidR="001662F3">
              <w:t>13/</w:t>
            </w:r>
            <w:r>
              <w:t>14</w:t>
            </w:r>
          </w:p>
        </w:tc>
        <w:tc>
          <w:tcPr>
            <w:tcW w:w="660" w:type="dxa"/>
            <w:vAlign w:val="center"/>
          </w:tcPr>
          <w:p w:rsidR="00762019" w:rsidRDefault="00762019">
            <w:r>
              <w:t>8</w:t>
            </w:r>
          </w:p>
        </w:tc>
      </w:tr>
      <w:tr w:rsidR="00D41415">
        <w:trPr>
          <w:jc w:val="center"/>
        </w:trPr>
        <w:tc>
          <w:tcPr>
            <w:tcW w:w="1455" w:type="dxa"/>
            <w:vAlign w:val="center"/>
          </w:tcPr>
          <w:p w:rsidR="00D41415" w:rsidRDefault="00D41415">
            <w:r>
              <w:t>F11</w:t>
            </w:r>
          </w:p>
        </w:tc>
        <w:tc>
          <w:tcPr>
            <w:tcW w:w="660" w:type="dxa"/>
            <w:vAlign w:val="center"/>
          </w:tcPr>
          <w:p w:rsidR="00D41415" w:rsidRDefault="00323F48">
            <w:r>
              <w:t>10</w:t>
            </w:r>
          </w:p>
        </w:tc>
      </w:tr>
      <w:tr w:rsidR="00762019">
        <w:trPr>
          <w:jc w:val="center"/>
        </w:trPr>
        <w:tc>
          <w:tcPr>
            <w:tcW w:w="1455" w:type="dxa"/>
            <w:vAlign w:val="center"/>
          </w:tcPr>
          <w:p w:rsidR="00762019" w:rsidRDefault="001662F3" w:rsidP="00762019">
            <w:r>
              <w:t>F8/9</w:t>
            </w:r>
            <w:r w:rsidR="00F75C00">
              <w:t xml:space="preserve"> (2 lag)</w:t>
            </w:r>
          </w:p>
        </w:tc>
        <w:tc>
          <w:tcPr>
            <w:tcW w:w="660" w:type="dxa"/>
            <w:vAlign w:val="center"/>
          </w:tcPr>
          <w:p w:rsidR="00762019" w:rsidRDefault="00762019">
            <w:r>
              <w:t>1</w:t>
            </w:r>
            <w:r w:rsidR="001662F3">
              <w:t>4</w:t>
            </w:r>
          </w:p>
        </w:tc>
      </w:tr>
    </w:tbl>
    <w:p w:rsidR="001D6122" w:rsidRDefault="002E4A40" w:rsidP="003F4728">
      <w:r>
        <w:t>3</w:t>
      </w:r>
      <w:bookmarkStart w:id="0" w:name="_GoBack"/>
      <w:bookmarkEnd w:id="0"/>
    </w:p>
    <w:sectPr w:rsidR="001D6122" w:rsidSect="003F4728">
      <w:pgSz w:w="11906" w:h="16838"/>
      <w:pgMar w:top="54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728"/>
    <w:rsid w:val="000008B8"/>
    <w:rsid w:val="00002DD7"/>
    <w:rsid w:val="000061DE"/>
    <w:rsid w:val="00007E21"/>
    <w:rsid w:val="00013843"/>
    <w:rsid w:val="00020339"/>
    <w:rsid w:val="00023A4F"/>
    <w:rsid w:val="00027C5B"/>
    <w:rsid w:val="000306B2"/>
    <w:rsid w:val="0003270A"/>
    <w:rsid w:val="000403EC"/>
    <w:rsid w:val="000D73B9"/>
    <w:rsid w:val="000F735F"/>
    <w:rsid w:val="001261FC"/>
    <w:rsid w:val="001662F3"/>
    <w:rsid w:val="0017605F"/>
    <w:rsid w:val="001868AE"/>
    <w:rsid w:val="00190822"/>
    <w:rsid w:val="00194D4D"/>
    <w:rsid w:val="001B3A90"/>
    <w:rsid w:val="001D010C"/>
    <w:rsid w:val="001D6122"/>
    <w:rsid w:val="001F306E"/>
    <w:rsid w:val="00244759"/>
    <w:rsid w:val="00265EE4"/>
    <w:rsid w:val="00266118"/>
    <w:rsid w:val="00284D04"/>
    <w:rsid w:val="002B087E"/>
    <w:rsid w:val="002B3A82"/>
    <w:rsid w:val="002E4A40"/>
    <w:rsid w:val="00306A78"/>
    <w:rsid w:val="00312530"/>
    <w:rsid w:val="00321F09"/>
    <w:rsid w:val="00323F48"/>
    <w:rsid w:val="00340436"/>
    <w:rsid w:val="00347609"/>
    <w:rsid w:val="003602CA"/>
    <w:rsid w:val="00371D86"/>
    <w:rsid w:val="00383503"/>
    <w:rsid w:val="00392D90"/>
    <w:rsid w:val="00392EDA"/>
    <w:rsid w:val="00396679"/>
    <w:rsid w:val="00397275"/>
    <w:rsid w:val="003E2293"/>
    <w:rsid w:val="003F0699"/>
    <w:rsid w:val="003F4728"/>
    <w:rsid w:val="00432E1D"/>
    <w:rsid w:val="004331E8"/>
    <w:rsid w:val="00451285"/>
    <w:rsid w:val="00453441"/>
    <w:rsid w:val="00453FDD"/>
    <w:rsid w:val="004541D1"/>
    <w:rsid w:val="0045583A"/>
    <w:rsid w:val="004C3695"/>
    <w:rsid w:val="00521794"/>
    <w:rsid w:val="00547220"/>
    <w:rsid w:val="00567BC5"/>
    <w:rsid w:val="00575A86"/>
    <w:rsid w:val="00590E1D"/>
    <w:rsid w:val="005B5CD6"/>
    <w:rsid w:val="005D73AE"/>
    <w:rsid w:val="005E6C06"/>
    <w:rsid w:val="006260F6"/>
    <w:rsid w:val="00653650"/>
    <w:rsid w:val="0066265B"/>
    <w:rsid w:val="00672744"/>
    <w:rsid w:val="00695067"/>
    <w:rsid w:val="006A75AA"/>
    <w:rsid w:val="006C1DB8"/>
    <w:rsid w:val="006D153C"/>
    <w:rsid w:val="006E30B7"/>
    <w:rsid w:val="006E7FE9"/>
    <w:rsid w:val="006F33E7"/>
    <w:rsid w:val="00703A1B"/>
    <w:rsid w:val="00727BD5"/>
    <w:rsid w:val="00762019"/>
    <w:rsid w:val="007857A6"/>
    <w:rsid w:val="00796D07"/>
    <w:rsid w:val="007A58E5"/>
    <w:rsid w:val="007C0CD0"/>
    <w:rsid w:val="007E0E0B"/>
    <w:rsid w:val="007F16A7"/>
    <w:rsid w:val="00801C59"/>
    <w:rsid w:val="0081599A"/>
    <w:rsid w:val="00832F3C"/>
    <w:rsid w:val="00832FBB"/>
    <w:rsid w:val="00863A01"/>
    <w:rsid w:val="008760D4"/>
    <w:rsid w:val="008C69F0"/>
    <w:rsid w:val="008F20D4"/>
    <w:rsid w:val="009072CA"/>
    <w:rsid w:val="00907EB7"/>
    <w:rsid w:val="009211D9"/>
    <w:rsid w:val="00970224"/>
    <w:rsid w:val="009A25C0"/>
    <w:rsid w:val="009C37E6"/>
    <w:rsid w:val="009C79EB"/>
    <w:rsid w:val="00A037FE"/>
    <w:rsid w:val="00A256FA"/>
    <w:rsid w:val="00A3010E"/>
    <w:rsid w:val="00A569D0"/>
    <w:rsid w:val="00A7494E"/>
    <w:rsid w:val="00A74F9C"/>
    <w:rsid w:val="00AB1C28"/>
    <w:rsid w:val="00AB6ECC"/>
    <w:rsid w:val="00AC724B"/>
    <w:rsid w:val="00AD28FC"/>
    <w:rsid w:val="00AE5ABE"/>
    <w:rsid w:val="00B10962"/>
    <w:rsid w:val="00B208FA"/>
    <w:rsid w:val="00B54B75"/>
    <w:rsid w:val="00B5539E"/>
    <w:rsid w:val="00B74752"/>
    <w:rsid w:val="00B76119"/>
    <w:rsid w:val="00B92B27"/>
    <w:rsid w:val="00BB15DD"/>
    <w:rsid w:val="00BD4E7B"/>
    <w:rsid w:val="00C12CA7"/>
    <w:rsid w:val="00C27B56"/>
    <w:rsid w:val="00C41783"/>
    <w:rsid w:val="00C531CF"/>
    <w:rsid w:val="00C833D2"/>
    <w:rsid w:val="00CB14FC"/>
    <w:rsid w:val="00CC1771"/>
    <w:rsid w:val="00CF1D80"/>
    <w:rsid w:val="00D04AE0"/>
    <w:rsid w:val="00D11B3E"/>
    <w:rsid w:val="00D233DF"/>
    <w:rsid w:val="00D25161"/>
    <w:rsid w:val="00D41415"/>
    <w:rsid w:val="00D9091A"/>
    <w:rsid w:val="00DB343C"/>
    <w:rsid w:val="00DC0877"/>
    <w:rsid w:val="00DD7A73"/>
    <w:rsid w:val="00DF56B7"/>
    <w:rsid w:val="00E61994"/>
    <w:rsid w:val="00E7690D"/>
    <w:rsid w:val="00E941C9"/>
    <w:rsid w:val="00EA19C0"/>
    <w:rsid w:val="00EA264D"/>
    <w:rsid w:val="00EB67DE"/>
    <w:rsid w:val="00EC2582"/>
    <w:rsid w:val="00ED0550"/>
    <w:rsid w:val="00EF3DB4"/>
    <w:rsid w:val="00F42666"/>
    <w:rsid w:val="00F42982"/>
    <w:rsid w:val="00F535B9"/>
    <w:rsid w:val="00F75C00"/>
    <w:rsid w:val="00F777F6"/>
    <w:rsid w:val="00F77DC5"/>
    <w:rsid w:val="00FA013C"/>
    <w:rsid w:val="00FA0A7B"/>
    <w:rsid w:val="00FA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EE2213-F864-4ADE-919C-7F717C7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728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rsid w:val="003F4728"/>
    <w:pPr>
      <w:spacing w:before="100" w:beforeAutospacing="1" w:after="100" w:afterAutospacing="1"/>
    </w:pPr>
  </w:style>
  <w:style w:type="character" w:styleId="Betoning">
    <w:name w:val="Emphasis"/>
    <w:qFormat/>
    <w:rsid w:val="003F4728"/>
    <w:rPr>
      <w:i/>
      <w:iCs/>
    </w:rPr>
  </w:style>
  <w:style w:type="paragraph" w:styleId="Ballongtext">
    <w:name w:val="Balloon Text"/>
    <w:basedOn w:val="Normal"/>
    <w:semiHidden/>
    <w:rsid w:val="003F4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A56F9B90</Template>
  <TotalTime>26</TotalTime>
  <Pages>1</Pages>
  <Words>254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Interncupen - 2006</vt:lpstr>
    </vt:vector>
  </TitlesOfParts>
  <Company>Kungshamn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Interncupen - 2006</dc:title>
  <dc:creator>Lars-Ture Larsson</dc:creator>
  <cp:lastModifiedBy>Patrik Henriksson</cp:lastModifiedBy>
  <cp:revision>5</cp:revision>
  <cp:lastPrinted>2006-02-10T09:49:00Z</cp:lastPrinted>
  <dcterms:created xsi:type="dcterms:W3CDTF">2015-12-30T19:05:00Z</dcterms:created>
  <dcterms:modified xsi:type="dcterms:W3CDTF">2015-12-31T16:57:00Z</dcterms:modified>
</cp:coreProperties>
</file>